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679E6" w14:textId="4C1EB5EE" w:rsidR="00BA00AB" w:rsidRDefault="00F77F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THURKYLL</w:t>
      </w:r>
      <w:r>
        <w:rPr>
          <w:rFonts w:cs="Times New Roman"/>
          <w:szCs w:val="24"/>
        </w:rPr>
        <w:t xml:space="preserve">      (d.1408)</w:t>
      </w:r>
    </w:p>
    <w:p w14:paraId="2C6351BF" w14:textId="4A690629" w:rsidR="00F77F0B" w:rsidRDefault="00F77F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30B2E77A" w14:textId="77777777" w:rsidR="00F77F0B" w:rsidRDefault="00F77F0B" w:rsidP="009139A6">
      <w:pPr>
        <w:pStyle w:val="NoSpacing"/>
        <w:rPr>
          <w:rFonts w:cs="Times New Roman"/>
          <w:szCs w:val="24"/>
        </w:rPr>
      </w:pPr>
    </w:p>
    <w:p w14:paraId="3B3D746D" w14:textId="77777777" w:rsidR="00F77F0B" w:rsidRDefault="00F77F0B" w:rsidP="009139A6">
      <w:pPr>
        <w:pStyle w:val="NoSpacing"/>
        <w:rPr>
          <w:rFonts w:cs="Times New Roman"/>
          <w:szCs w:val="24"/>
        </w:rPr>
      </w:pPr>
    </w:p>
    <w:p w14:paraId="354E3B9D" w14:textId="5699C1F0" w:rsidR="00F77F0B" w:rsidRDefault="00F77F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Jun.1408</w:t>
      </w:r>
      <w:r>
        <w:rPr>
          <w:rFonts w:cs="Times New Roman"/>
          <w:szCs w:val="24"/>
        </w:rPr>
        <w:tab/>
        <w:t>He made his Will.   (W.Y.R. p.169)</w:t>
      </w:r>
    </w:p>
    <w:p w14:paraId="3F219064" w14:textId="422376FA" w:rsidR="00F77F0B" w:rsidRDefault="00F77F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ACCD4DC" w14:textId="77777777" w:rsidR="00F77F0B" w:rsidRDefault="00F77F0B" w:rsidP="009139A6">
      <w:pPr>
        <w:pStyle w:val="NoSpacing"/>
        <w:rPr>
          <w:rFonts w:cs="Times New Roman"/>
          <w:szCs w:val="24"/>
        </w:rPr>
      </w:pPr>
    </w:p>
    <w:p w14:paraId="363436A2" w14:textId="77777777" w:rsidR="00F77F0B" w:rsidRDefault="00F77F0B" w:rsidP="009139A6">
      <w:pPr>
        <w:pStyle w:val="NoSpacing"/>
        <w:rPr>
          <w:rFonts w:cs="Times New Roman"/>
          <w:szCs w:val="24"/>
        </w:rPr>
      </w:pPr>
    </w:p>
    <w:p w14:paraId="608DCEF8" w14:textId="50B8DDF1" w:rsidR="00F77F0B" w:rsidRPr="00F77F0B" w:rsidRDefault="00F77F0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F77F0B" w:rsidRPr="00F77F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8079" w14:textId="77777777" w:rsidR="00F77F0B" w:rsidRDefault="00F77F0B" w:rsidP="009139A6">
      <w:r>
        <w:separator/>
      </w:r>
    </w:p>
  </w:endnote>
  <w:endnote w:type="continuationSeparator" w:id="0">
    <w:p w14:paraId="48397128" w14:textId="77777777" w:rsidR="00F77F0B" w:rsidRDefault="00F77F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DE9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FC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BE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8EF8" w14:textId="77777777" w:rsidR="00F77F0B" w:rsidRDefault="00F77F0B" w:rsidP="009139A6">
      <w:r>
        <w:separator/>
      </w:r>
    </w:p>
  </w:footnote>
  <w:footnote w:type="continuationSeparator" w:id="0">
    <w:p w14:paraId="1F0E81FD" w14:textId="77777777" w:rsidR="00F77F0B" w:rsidRDefault="00F77F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07B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54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489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0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AE394"/>
  <w15:chartTrackingRefBased/>
  <w15:docId w15:val="{30B1C39C-2460-4A98-A784-BA7DB8BE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2024-02-09T07:40:00Z</dcterms:created>
  <dcterms:modified xsi:type="dcterms:W3CDTF">2024-02-09T07:41:00Z</dcterms:modified>
</cp:coreProperties>
</file>