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00D5E" w14:textId="5FBE136E" w:rsidR="00BA00AB" w:rsidRDefault="00E858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THURKYLBY</w:t>
      </w:r>
      <w:r>
        <w:rPr>
          <w:rFonts w:cs="Times New Roman"/>
          <w:szCs w:val="24"/>
        </w:rPr>
        <w:t xml:space="preserve">       (d.1472)</w:t>
      </w:r>
    </w:p>
    <w:p w14:paraId="7CC6955D" w14:textId="782918FE" w:rsidR="00E8580C" w:rsidRDefault="00E858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Clifton, York.</w:t>
      </w:r>
    </w:p>
    <w:p w14:paraId="2804E246" w14:textId="77777777" w:rsidR="00E8580C" w:rsidRDefault="00E8580C" w:rsidP="009139A6">
      <w:pPr>
        <w:pStyle w:val="NoSpacing"/>
        <w:rPr>
          <w:rFonts w:cs="Times New Roman"/>
          <w:szCs w:val="24"/>
        </w:rPr>
      </w:pPr>
    </w:p>
    <w:p w14:paraId="0B0EF991" w14:textId="77777777" w:rsidR="00E8580C" w:rsidRDefault="00E8580C" w:rsidP="009139A6">
      <w:pPr>
        <w:pStyle w:val="NoSpacing"/>
        <w:rPr>
          <w:rFonts w:cs="Times New Roman"/>
          <w:szCs w:val="24"/>
        </w:rPr>
      </w:pPr>
    </w:p>
    <w:p w14:paraId="150691C9" w14:textId="7A0615DC" w:rsidR="00E8580C" w:rsidRDefault="00E858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Jan.1472</w:t>
      </w:r>
      <w:r>
        <w:rPr>
          <w:rFonts w:cs="Times New Roman"/>
          <w:szCs w:val="24"/>
        </w:rPr>
        <w:tab/>
        <w:t>She made her Will.     (W.Y.R. p.169)</w:t>
      </w:r>
    </w:p>
    <w:p w14:paraId="4335A54F" w14:textId="10AA5F24" w:rsidR="00E8580C" w:rsidRDefault="00E858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her Will.   (ibid.)</w:t>
      </w:r>
    </w:p>
    <w:p w14:paraId="5ED34C44" w14:textId="77777777" w:rsidR="00E8580C" w:rsidRDefault="00E8580C" w:rsidP="009139A6">
      <w:pPr>
        <w:pStyle w:val="NoSpacing"/>
        <w:rPr>
          <w:rFonts w:cs="Times New Roman"/>
          <w:szCs w:val="24"/>
        </w:rPr>
      </w:pPr>
    </w:p>
    <w:p w14:paraId="06D65EF6" w14:textId="77777777" w:rsidR="00E8580C" w:rsidRDefault="00E8580C" w:rsidP="009139A6">
      <w:pPr>
        <w:pStyle w:val="NoSpacing"/>
        <w:rPr>
          <w:rFonts w:cs="Times New Roman"/>
          <w:szCs w:val="24"/>
        </w:rPr>
      </w:pPr>
    </w:p>
    <w:p w14:paraId="1D6C3550" w14:textId="7F4C52B0" w:rsidR="00E8580C" w:rsidRPr="00E8580C" w:rsidRDefault="00E858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E8580C" w:rsidRPr="00E858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EBF5B" w14:textId="77777777" w:rsidR="00E8580C" w:rsidRDefault="00E8580C" w:rsidP="009139A6">
      <w:r>
        <w:separator/>
      </w:r>
    </w:p>
  </w:endnote>
  <w:endnote w:type="continuationSeparator" w:id="0">
    <w:p w14:paraId="17BF0C29" w14:textId="77777777" w:rsidR="00E8580C" w:rsidRDefault="00E858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4F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A49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26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A1A6" w14:textId="77777777" w:rsidR="00E8580C" w:rsidRDefault="00E8580C" w:rsidP="009139A6">
      <w:r>
        <w:separator/>
      </w:r>
    </w:p>
  </w:footnote>
  <w:footnote w:type="continuationSeparator" w:id="0">
    <w:p w14:paraId="1111FBCF" w14:textId="77777777" w:rsidR="00E8580C" w:rsidRDefault="00E858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C19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19D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EC7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0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580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E80E"/>
  <w15:chartTrackingRefBased/>
  <w15:docId w15:val="{AF4DA5DE-FD81-4EC1-B55F-7E188CD2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2024-02-09T07:37:00Z</dcterms:created>
  <dcterms:modified xsi:type="dcterms:W3CDTF">2024-02-09T07:39:00Z</dcterms:modified>
</cp:coreProperties>
</file>