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B447D2" w14:textId="77777777" w:rsidR="00902355" w:rsidRDefault="00902355" w:rsidP="009023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THURKLEBY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24342D8A" w14:textId="4D7514DF" w:rsidR="00902355" w:rsidRDefault="00902355" w:rsidP="009023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Kirkby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Wiske.</w:t>
      </w:r>
    </w:p>
    <w:p w14:paraId="00C3D058" w14:textId="77777777" w:rsidR="00902355" w:rsidRDefault="00902355" w:rsidP="009023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1C5ED6" w14:textId="77777777" w:rsidR="00902355" w:rsidRDefault="00902355" w:rsidP="009023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6F31A7" w14:textId="77777777" w:rsidR="00902355" w:rsidRDefault="00902355" w:rsidP="009023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the Dominicans in York by</w:t>
      </w:r>
    </w:p>
    <w:p w14:paraId="1ED0A711" w14:textId="77777777" w:rsidR="00902355" w:rsidRDefault="00902355" w:rsidP="009023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45A5F105" w14:textId="77777777" w:rsidR="00902355" w:rsidRDefault="00902355" w:rsidP="009023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5835">
        <w:rPr>
          <w:rFonts w:ascii="Times New Roman" w:hAnsi="Times New Roman" w:cs="Times New Roman"/>
          <w:sz w:val="24"/>
          <w:szCs w:val="24"/>
        </w:rPr>
        <w:t>(“York Clergy Ordinations 1475-1500” ed. David M. Smith p.97)</w:t>
      </w:r>
    </w:p>
    <w:p w14:paraId="0A1C2F5A" w14:textId="77777777" w:rsidR="00902355" w:rsidRDefault="00902355" w:rsidP="009023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513DB3" w14:textId="77777777" w:rsidR="00902355" w:rsidRDefault="00902355" w:rsidP="009023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B8EA19" w14:textId="77777777" w:rsidR="00902355" w:rsidRPr="004E5835" w:rsidRDefault="00902355" w:rsidP="009023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Mar.2021</w:t>
      </w:r>
    </w:p>
    <w:p w14:paraId="421A9781" w14:textId="41F9947A" w:rsidR="00BA00AB" w:rsidRPr="0090235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023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7A79D1" w14:textId="77777777" w:rsidR="00902355" w:rsidRDefault="00902355" w:rsidP="009139A6">
      <w:r>
        <w:separator/>
      </w:r>
    </w:p>
  </w:endnote>
  <w:endnote w:type="continuationSeparator" w:id="0">
    <w:p w14:paraId="58CE76A3" w14:textId="77777777" w:rsidR="00902355" w:rsidRDefault="009023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E1B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7979A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637F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32FFD1" w14:textId="77777777" w:rsidR="00902355" w:rsidRDefault="00902355" w:rsidP="009139A6">
      <w:r>
        <w:separator/>
      </w:r>
    </w:p>
  </w:footnote>
  <w:footnote w:type="continuationSeparator" w:id="0">
    <w:p w14:paraId="6A0E75A2" w14:textId="77777777" w:rsidR="00902355" w:rsidRDefault="009023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784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3DE9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D684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355"/>
    <w:rsid w:val="000666E0"/>
    <w:rsid w:val="002510B7"/>
    <w:rsid w:val="005C130B"/>
    <w:rsid w:val="00826F5C"/>
    <w:rsid w:val="00902355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D4702"/>
  <w15:chartTrackingRefBased/>
  <w15:docId w15:val="{1EF03710-85FA-4483-8BD0-BBA548FBC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2021-03-23T10:35:00Z</dcterms:created>
  <dcterms:modified xsi:type="dcterms:W3CDTF">2021-03-23T10:36:00Z</dcterms:modified>
</cp:coreProperties>
</file>