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E9BB9" w14:textId="245024FE" w:rsidR="000B39A7" w:rsidRDefault="000B39A7" w:rsidP="00C2758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THURKILBY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d.ca.1458)</w:t>
      </w:r>
    </w:p>
    <w:p w14:paraId="12540CA9" w14:textId="3FA914D8" w:rsidR="000B39A7" w:rsidRDefault="000B39A7" w:rsidP="00C2758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Newburgh.</w:t>
      </w:r>
    </w:p>
    <w:p w14:paraId="6C777313" w14:textId="77777777" w:rsidR="000B39A7" w:rsidRDefault="000B39A7" w:rsidP="00C27584">
      <w:pPr>
        <w:pStyle w:val="NoSpacing"/>
        <w:rPr>
          <w:rFonts w:eastAsia="Times New Roman" w:cs="Times New Roman"/>
          <w:szCs w:val="24"/>
        </w:rPr>
      </w:pPr>
    </w:p>
    <w:p w14:paraId="703A833E" w14:textId="77777777" w:rsidR="000B39A7" w:rsidRDefault="000B39A7" w:rsidP="00C27584">
      <w:pPr>
        <w:pStyle w:val="NoSpacing"/>
        <w:rPr>
          <w:rFonts w:eastAsia="Times New Roman" w:cs="Times New Roman"/>
          <w:szCs w:val="24"/>
        </w:rPr>
      </w:pPr>
    </w:p>
    <w:p w14:paraId="4E4D153F" w14:textId="055E9375" w:rsidR="000B39A7" w:rsidRDefault="000B39A7" w:rsidP="00C2758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Dec.1458</w:t>
      </w:r>
      <w:r>
        <w:rPr>
          <w:rFonts w:eastAsia="Times New Roman" w:cs="Times New Roman"/>
          <w:szCs w:val="24"/>
        </w:rPr>
        <w:tab/>
        <w:t>Probate of his Will.   (W.Y.R. p.169)</w:t>
      </w:r>
    </w:p>
    <w:p w14:paraId="262EA616" w14:textId="77777777" w:rsidR="000B39A7" w:rsidRDefault="000B39A7" w:rsidP="00C27584">
      <w:pPr>
        <w:pStyle w:val="NoSpacing"/>
        <w:rPr>
          <w:rFonts w:eastAsia="Times New Roman" w:cs="Times New Roman"/>
          <w:szCs w:val="24"/>
        </w:rPr>
      </w:pPr>
    </w:p>
    <w:p w14:paraId="167DB4AE" w14:textId="77777777" w:rsidR="000B39A7" w:rsidRDefault="000B39A7" w:rsidP="00C27584">
      <w:pPr>
        <w:pStyle w:val="NoSpacing"/>
        <w:rPr>
          <w:rFonts w:eastAsia="Times New Roman" w:cs="Times New Roman"/>
          <w:szCs w:val="24"/>
        </w:rPr>
      </w:pPr>
    </w:p>
    <w:p w14:paraId="7E651A84" w14:textId="31A1A6DE" w:rsidR="000B39A7" w:rsidRDefault="00C321DD" w:rsidP="00C2758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7DB97E79" w14:textId="77777777" w:rsidR="00C321DD" w:rsidRPr="000B39A7" w:rsidRDefault="00C321DD" w:rsidP="00C27584">
      <w:pPr>
        <w:pStyle w:val="NoSpacing"/>
        <w:rPr>
          <w:rFonts w:eastAsia="Times New Roman" w:cs="Times New Roman"/>
          <w:szCs w:val="24"/>
        </w:rPr>
      </w:pPr>
    </w:p>
    <w:p w14:paraId="47384AE3" w14:textId="77777777" w:rsidR="006C06B6" w:rsidRPr="006C06B6" w:rsidRDefault="006C06B6" w:rsidP="00C27584">
      <w:pPr>
        <w:pStyle w:val="NoSpacing"/>
        <w:rPr>
          <w:rFonts w:eastAsia="Times New Roman" w:cs="Times New Roman"/>
          <w:szCs w:val="24"/>
        </w:rPr>
      </w:pPr>
    </w:p>
    <w:p w14:paraId="3E299620" w14:textId="0D9698EF" w:rsidR="00C27584" w:rsidRPr="00C27584" w:rsidRDefault="00C27584" w:rsidP="00C27584">
      <w:pPr>
        <w:pStyle w:val="NoSpacing"/>
        <w:rPr>
          <w:rFonts w:cs="Times New Roman"/>
          <w:szCs w:val="24"/>
        </w:rPr>
      </w:pPr>
    </w:p>
    <w:sectPr w:rsidR="00C27584" w:rsidRPr="00C275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A45C5" w14:textId="77777777" w:rsidR="00C27584" w:rsidRDefault="00C27584" w:rsidP="009139A6">
      <w:r>
        <w:separator/>
      </w:r>
    </w:p>
  </w:endnote>
  <w:endnote w:type="continuationSeparator" w:id="0">
    <w:p w14:paraId="18DBBC2F" w14:textId="77777777" w:rsidR="00C27584" w:rsidRDefault="00C275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0C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F9E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40D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3D4EE" w14:textId="77777777" w:rsidR="00C27584" w:rsidRDefault="00C27584" w:rsidP="009139A6">
      <w:r>
        <w:separator/>
      </w:r>
    </w:p>
  </w:footnote>
  <w:footnote w:type="continuationSeparator" w:id="0">
    <w:p w14:paraId="0E981CBD" w14:textId="77777777" w:rsidR="00C27584" w:rsidRDefault="00C275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EC2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3B4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71F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84"/>
    <w:rsid w:val="000666E0"/>
    <w:rsid w:val="00077E3E"/>
    <w:rsid w:val="000B39A7"/>
    <w:rsid w:val="002510B7"/>
    <w:rsid w:val="005C130B"/>
    <w:rsid w:val="006C06B6"/>
    <w:rsid w:val="00826F5C"/>
    <w:rsid w:val="008350A5"/>
    <w:rsid w:val="009139A6"/>
    <w:rsid w:val="009448BB"/>
    <w:rsid w:val="00947624"/>
    <w:rsid w:val="00A3176C"/>
    <w:rsid w:val="00AE65F8"/>
    <w:rsid w:val="00BA00AB"/>
    <w:rsid w:val="00C27584"/>
    <w:rsid w:val="00C321DD"/>
    <w:rsid w:val="00CB4ED9"/>
    <w:rsid w:val="00D9050C"/>
    <w:rsid w:val="00EB3209"/>
    <w:rsid w:val="00F41096"/>
    <w:rsid w:val="00F5287F"/>
    <w:rsid w:val="00FF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F18A"/>
  <w15:chartTrackingRefBased/>
  <w15:docId w15:val="{00C512E1-7210-4885-B35C-1747F5A0F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179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2024-02-08T16:38:00Z</dcterms:created>
  <dcterms:modified xsi:type="dcterms:W3CDTF">2024-02-08T19:49:00Z</dcterms:modified>
</cp:coreProperties>
</file>