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3377A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THURKILBY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fl.1458-67)</w:t>
      </w:r>
    </w:p>
    <w:p w14:paraId="67E3F54C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monk.</w:t>
      </w:r>
    </w:p>
    <w:p w14:paraId="2F46445E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9A93C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E2988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1458-9</w:t>
      </w:r>
      <w:r>
        <w:rPr>
          <w:rFonts w:ascii="Times New Roman" w:hAnsi="Times New Roman" w:cs="Times New Roman"/>
          <w:sz w:val="24"/>
          <w:szCs w:val="24"/>
        </w:rPr>
        <w:tab/>
        <w:t xml:space="preserve">B.D. Cambridge University.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219)</w:t>
      </w:r>
    </w:p>
    <w:p w14:paraId="04AC0BDE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1466-7</w:t>
      </w:r>
      <w:r>
        <w:rPr>
          <w:rFonts w:ascii="Times New Roman" w:hAnsi="Times New Roman" w:cs="Times New Roman"/>
          <w:sz w:val="24"/>
          <w:szCs w:val="24"/>
        </w:rPr>
        <w:tab/>
        <w:t>D.D.     (ibid.)</w:t>
      </w:r>
    </w:p>
    <w:p w14:paraId="575005BC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8DF14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92DDAD" w14:textId="77777777" w:rsidR="00A14DD5" w:rsidRDefault="00A14DD5" w:rsidP="00A14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p w14:paraId="5DAF31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62A72" w14:textId="77777777" w:rsidR="00A14DD5" w:rsidRDefault="00A14DD5" w:rsidP="009139A6">
      <w:r>
        <w:separator/>
      </w:r>
    </w:p>
  </w:endnote>
  <w:endnote w:type="continuationSeparator" w:id="0">
    <w:p w14:paraId="1B64FCE1" w14:textId="77777777" w:rsidR="00A14DD5" w:rsidRDefault="00A14D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78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5C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F1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0DC7" w14:textId="77777777" w:rsidR="00A14DD5" w:rsidRDefault="00A14DD5" w:rsidP="009139A6">
      <w:r>
        <w:separator/>
      </w:r>
    </w:p>
  </w:footnote>
  <w:footnote w:type="continuationSeparator" w:id="0">
    <w:p w14:paraId="145DEABF" w14:textId="77777777" w:rsidR="00A14DD5" w:rsidRDefault="00A14D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00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6D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F7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D5"/>
    <w:rsid w:val="000666E0"/>
    <w:rsid w:val="002510B7"/>
    <w:rsid w:val="005C130B"/>
    <w:rsid w:val="00826F5C"/>
    <w:rsid w:val="009139A6"/>
    <w:rsid w:val="009448BB"/>
    <w:rsid w:val="00A14DD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C1136"/>
  <w15:chartTrackingRefBased/>
  <w15:docId w15:val="{5E80B32E-6C45-47D4-92D8-5B34108A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2022-02-09T19:10:00Z</dcterms:created>
  <dcterms:modified xsi:type="dcterms:W3CDTF">2022-02-09T19:11:00Z</dcterms:modified>
</cp:coreProperties>
</file>