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21888" w14:textId="77777777" w:rsidR="004A1BD8" w:rsidRDefault="004A1BD8" w:rsidP="004A1BD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THURKILBY</w:t>
      </w:r>
      <w:r>
        <w:rPr>
          <w:rFonts w:eastAsia="Times New Roman" w:cs="Times New Roman"/>
          <w:szCs w:val="24"/>
        </w:rPr>
        <w:t xml:space="preserve">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d.1460)</w:t>
      </w:r>
    </w:p>
    <w:p w14:paraId="1D03F0DA" w14:textId="77777777" w:rsidR="004A1BD8" w:rsidRDefault="004A1BD8" w:rsidP="004A1BD8">
      <w:pPr>
        <w:pStyle w:val="NoSpacing"/>
        <w:rPr>
          <w:rFonts w:eastAsia="Times New Roman" w:cs="Times New Roman"/>
          <w:szCs w:val="24"/>
        </w:rPr>
      </w:pPr>
    </w:p>
    <w:p w14:paraId="3B3B8DB3" w14:textId="77777777" w:rsidR="004A1BD8" w:rsidRDefault="004A1BD8" w:rsidP="004A1BD8">
      <w:pPr>
        <w:pStyle w:val="NoSpacing"/>
        <w:rPr>
          <w:rFonts w:eastAsia="Times New Roman" w:cs="Times New Roman"/>
          <w:szCs w:val="24"/>
        </w:rPr>
      </w:pPr>
    </w:p>
    <w:p w14:paraId="76B7CFD6" w14:textId="77777777" w:rsidR="004A1BD8" w:rsidRDefault="004A1BD8" w:rsidP="004A1BD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Feb.1460</w:t>
      </w:r>
      <w:r>
        <w:rPr>
          <w:rFonts w:eastAsia="Times New Roman" w:cs="Times New Roman"/>
          <w:szCs w:val="24"/>
        </w:rPr>
        <w:tab/>
        <w:t>He made his Will.   (W.Y.R. p.169)</w:t>
      </w:r>
    </w:p>
    <w:p w14:paraId="04AD2D59" w14:textId="77777777" w:rsidR="004A1BD8" w:rsidRDefault="004A1BD8" w:rsidP="004A1BD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Jun.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Probate of his Will.   (ibid.)</w:t>
      </w:r>
    </w:p>
    <w:p w14:paraId="02B15254" w14:textId="77777777" w:rsidR="004A1BD8" w:rsidRDefault="004A1BD8" w:rsidP="004A1BD8">
      <w:pPr>
        <w:pStyle w:val="NoSpacing"/>
        <w:rPr>
          <w:rFonts w:eastAsia="Times New Roman" w:cs="Times New Roman"/>
          <w:szCs w:val="24"/>
        </w:rPr>
      </w:pPr>
    </w:p>
    <w:p w14:paraId="67B00D52" w14:textId="77777777" w:rsidR="004A1BD8" w:rsidRDefault="004A1BD8" w:rsidP="004A1BD8">
      <w:pPr>
        <w:pStyle w:val="NoSpacing"/>
        <w:rPr>
          <w:rFonts w:eastAsia="Times New Roman" w:cs="Times New Roman"/>
          <w:szCs w:val="24"/>
        </w:rPr>
      </w:pPr>
    </w:p>
    <w:p w14:paraId="67FBF475" w14:textId="77777777" w:rsidR="004A1BD8" w:rsidRDefault="004A1BD8" w:rsidP="004A1BD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February 2024</w:t>
      </w:r>
    </w:p>
    <w:p w14:paraId="0F1FD8F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190F2" w14:textId="77777777" w:rsidR="004A1BD8" w:rsidRDefault="004A1BD8" w:rsidP="009139A6">
      <w:r>
        <w:separator/>
      </w:r>
    </w:p>
  </w:endnote>
  <w:endnote w:type="continuationSeparator" w:id="0">
    <w:p w14:paraId="1C498873" w14:textId="77777777" w:rsidR="004A1BD8" w:rsidRDefault="004A1B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E5A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0CD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A73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6637F" w14:textId="77777777" w:rsidR="004A1BD8" w:rsidRDefault="004A1BD8" w:rsidP="009139A6">
      <w:r>
        <w:separator/>
      </w:r>
    </w:p>
  </w:footnote>
  <w:footnote w:type="continuationSeparator" w:id="0">
    <w:p w14:paraId="30420B28" w14:textId="77777777" w:rsidR="004A1BD8" w:rsidRDefault="004A1B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2DA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EF0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5F9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BD8"/>
    <w:rsid w:val="000666E0"/>
    <w:rsid w:val="002510B7"/>
    <w:rsid w:val="004A1BD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62359"/>
  <w15:chartTrackingRefBased/>
  <w15:docId w15:val="{771B57E2-09B8-4B3B-BBA1-B4C39C702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2024-02-08T19:47:00Z</dcterms:created>
  <dcterms:modified xsi:type="dcterms:W3CDTF">2024-02-08T19:47:00Z</dcterms:modified>
</cp:coreProperties>
</file>