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58D919" w14:textId="77777777" w:rsidR="00BB3697" w:rsidRDefault="00BB3697" w:rsidP="00BB369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Alice THURKILBY</w:t>
      </w:r>
      <w:r>
        <w:rPr>
          <w:rFonts w:eastAsia="Times New Roman" w:cs="Times New Roman"/>
          <w:szCs w:val="24"/>
        </w:rPr>
        <w:t xml:space="preserve">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d.ca.1461)</w:t>
      </w:r>
    </w:p>
    <w:p w14:paraId="748D5844" w14:textId="77777777" w:rsidR="00BB3697" w:rsidRDefault="00BB3697" w:rsidP="00BB369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Clifton. Widow.</w:t>
      </w:r>
    </w:p>
    <w:p w14:paraId="6D800DC7" w14:textId="77777777" w:rsidR="00BB3697" w:rsidRDefault="00BB3697" w:rsidP="00BB3697">
      <w:pPr>
        <w:pStyle w:val="NoSpacing"/>
        <w:rPr>
          <w:rFonts w:eastAsia="Times New Roman" w:cs="Times New Roman"/>
          <w:szCs w:val="24"/>
        </w:rPr>
      </w:pPr>
    </w:p>
    <w:p w14:paraId="649D8CD8" w14:textId="77777777" w:rsidR="00BB3697" w:rsidRDefault="00BB3697" w:rsidP="00BB3697">
      <w:pPr>
        <w:pStyle w:val="NoSpacing"/>
        <w:rPr>
          <w:rFonts w:eastAsia="Times New Roman" w:cs="Times New Roman"/>
          <w:szCs w:val="24"/>
        </w:rPr>
      </w:pPr>
    </w:p>
    <w:p w14:paraId="0B31168F" w14:textId="77777777" w:rsidR="00BB3697" w:rsidRDefault="00BB3697" w:rsidP="00BB369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28 Sep.1461</w:t>
      </w:r>
      <w:r>
        <w:rPr>
          <w:rFonts w:eastAsia="Times New Roman" w:cs="Times New Roman"/>
          <w:szCs w:val="24"/>
        </w:rPr>
        <w:tab/>
        <w:t>Probate of her Will.   (W.Y.R. p.169)</w:t>
      </w:r>
    </w:p>
    <w:p w14:paraId="753B287D" w14:textId="77777777" w:rsidR="00BB3697" w:rsidRDefault="00BB3697" w:rsidP="00BB3697">
      <w:pPr>
        <w:pStyle w:val="NoSpacing"/>
        <w:rPr>
          <w:rFonts w:eastAsia="Times New Roman" w:cs="Times New Roman"/>
          <w:szCs w:val="24"/>
        </w:rPr>
      </w:pPr>
    </w:p>
    <w:p w14:paraId="798D3A9E" w14:textId="77777777" w:rsidR="00BB3697" w:rsidRDefault="00BB3697" w:rsidP="00BB3697">
      <w:pPr>
        <w:pStyle w:val="NoSpacing"/>
        <w:rPr>
          <w:rFonts w:eastAsia="Times New Roman" w:cs="Times New Roman"/>
          <w:szCs w:val="24"/>
        </w:rPr>
      </w:pPr>
    </w:p>
    <w:p w14:paraId="3A0EBF4D" w14:textId="77777777" w:rsidR="00BB3697" w:rsidRDefault="00BB3697" w:rsidP="00BB369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8 February 2024</w:t>
      </w:r>
    </w:p>
    <w:p w14:paraId="164A665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5B5860" w14:textId="77777777" w:rsidR="00BB3697" w:rsidRDefault="00BB3697" w:rsidP="009139A6">
      <w:r>
        <w:separator/>
      </w:r>
    </w:p>
  </w:endnote>
  <w:endnote w:type="continuationSeparator" w:id="0">
    <w:p w14:paraId="7B21C1A6" w14:textId="77777777" w:rsidR="00BB3697" w:rsidRDefault="00BB369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EDED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C1A6F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DC23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D49B97" w14:textId="77777777" w:rsidR="00BB3697" w:rsidRDefault="00BB3697" w:rsidP="009139A6">
      <w:r>
        <w:separator/>
      </w:r>
    </w:p>
  </w:footnote>
  <w:footnote w:type="continuationSeparator" w:id="0">
    <w:p w14:paraId="07A68451" w14:textId="77777777" w:rsidR="00BB3697" w:rsidRDefault="00BB369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9667C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1A72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15FD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697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BB3697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61708"/>
  <w15:chartTrackingRefBased/>
  <w15:docId w15:val="{72241E13-1433-4E77-BAA1-FCEAB74C9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2024-02-08T19:44:00Z</dcterms:created>
  <dcterms:modified xsi:type="dcterms:W3CDTF">2024-02-08T19:45:00Z</dcterms:modified>
</cp:coreProperties>
</file>