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237D31" w14:textId="77777777" w:rsidR="00AD5308" w:rsidRDefault="00AD5308" w:rsidP="00AD530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Alexander THURKHYLL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fl.1437)</w:t>
      </w:r>
    </w:p>
    <w:p w14:paraId="6C866E5B" w14:textId="77777777" w:rsidR="00AD5308" w:rsidRDefault="00AD5308" w:rsidP="00AD5308">
      <w:pPr>
        <w:pStyle w:val="NoSpacing"/>
        <w:rPr>
          <w:rFonts w:cs="Times New Roman"/>
          <w:szCs w:val="24"/>
        </w:rPr>
      </w:pPr>
    </w:p>
    <w:p w14:paraId="7C4483AE" w14:textId="77777777" w:rsidR="00AD5308" w:rsidRDefault="00AD5308" w:rsidP="00AD5308">
      <w:pPr>
        <w:pStyle w:val="NoSpacing"/>
        <w:rPr>
          <w:rFonts w:cs="Times New Roman"/>
          <w:szCs w:val="24"/>
        </w:rPr>
      </w:pPr>
    </w:p>
    <w:p w14:paraId="6B7CA4B7" w14:textId="77777777" w:rsidR="00AD5308" w:rsidRDefault="00AD5308" w:rsidP="00AD530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Nov.1437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</w:t>
      </w:r>
      <w:proofErr w:type="spellStart"/>
      <w:r>
        <w:rPr>
          <w:rFonts w:cs="Times New Roman"/>
          <w:szCs w:val="24"/>
        </w:rPr>
        <w:t>Hitchin</w:t>
      </w:r>
      <w:proofErr w:type="spellEnd"/>
      <w:r>
        <w:rPr>
          <w:rFonts w:cs="Times New Roman"/>
          <w:szCs w:val="24"/>
        </w:rPr>
        <w:t xml:space="preserve">, </w:t>
      </w:r>
    </w:p>
    <w:p w14:paraId="27C80016" w14:textId="77777777" w:rsidR="00AD5308" w:rsidRDefault="00AD5308" w:rsidP="00AD530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Hertfordshire, into lands of Constance Holand(q.v.).</w:t>
      </w:r>
    </w:p>
    <w:p w14:paraId="3EB80C5B" w14:textId="77777777" w:rsidR="00AD5308" w:rsidRDefault="00AD5308" w:rsidP="00AD530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330414">
          <w:rPr>
            <w:rStyle w:val="Hyperlink"/>
            <w:rFonts w:cs="Times New Roman"/>
            <w:szCs w:val="24"/>
          </w:rPr>
          <w:t>https://inquisitionspostmortem.ac.uk/view/inquisition/25-109/122</w:t>
        </w:r>
      </w:hyperlink>
      <w:r>
        <w:rPr>
          <w:rFonts w:cs="Times New Roman"/>
          <w:szCs w:val="24"/>
        </w:rPr>
        <w:t xml:space="preserve"> )</w:t>
      </w:r>
    </w:p>
    <w:p w14:paraId="35BEDA06" w14:textId="77777777" w:rsidR="00AD5308" w:rsidRDefault="00AD5308" w:rsidP="00AD5308">
      <w:pPr>
        <w:pStyle w:val="NoSpacing"/>
        <w:rPr>
          <w:rFonts w:cs="Times New Roman"/>
          <w:szCs w:val="24"/>
        </w:rPr>
      </w:pPr>
    </w:p>
    <w:p w14:paraId="75BEDF49" w14:textId="77777777" w:rsidR="00AD5308" w:rsidRDefault="00AD5308" w:rsidP="00AD5308">
      <w:pPr>
        <w:pStyle w:val="NoSpacing"/>
        <w:rPr>
          <w:rFonts w:cs="Times New Roman"/>
          <w:szCs w:val="24"/>
        </w:rPr>
      </w:pPr>
    </w:p>
    <w:p w14:paraId="3688DBD2" w14:textId="77777777" w:rsidR="00AD5308" w:rsidRDefault="00AD5308" w:rsidP="00AD530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5 July 2023</w:t>
      </w:r>
    </w:p>
    <w:p w14:paraId="1152557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8F68A0" w14:textId="77777777" w:rsidR="00AD5308" w:rsidRDefault="00AD5308" w:rsidP="009139A6">
      <w:r>
        <w:separator/>
      </w:r>
    </w:p>
  </w:endnote>
  <w:endnote w:type="continuationSeparator" w:id="0">
    <w:p w14:paraId="3BD9C421" w14:textId="77777777" w:rsidR="00AD5308" w:rsidRDefault="00AD530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0C85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F6CD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464F3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A45E84" w14:textId="77777777" w:rsidR="00AD5308" w:rsidRDefault="00AD5308" w:rsidP="009139A6">
      <w:r>
        <w:separator/>
      </w:r>
    </w:p>
  </w:footnote>
  <w:footnote w:type="continuationSeparator" w:id="0">
    <w:p w14:paraId="52F326E2" w14:textId="77777777" w:rsidR="00AD5308" w:rsidRDefault="00AD530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6F43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8A12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80E8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308"/>
    <w:rsid w:val="000666E0"/>
    <w:rsid w:val="002510B7"/>
    <w:rsid w:val="005C130B"/>
    <w:rsid w:val="00826F5C"/>
    <w:rsid w:val="009139A6"/>
    <w:rsid w:val="009448BB"/>
    <w:rsid w:val="00947624"/>
    <w:rsid w:val="00A3176C"/>
    <w:rsid w:val="00AD5308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E35D83"/>
  <w15:chartTrackingRefBased/>
  <w15:docId w15:val="{69CCA626-FEF6-4430-A552-ED1123E24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D530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25-109/12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2023-07-05T20:10:00Z</dcterms:created>
  <dcterms:modified xsi:type="dcterms:W3CDTF">2023-07-05T20:12:00Z</dcterms:modified>
</cp:coreProperties>
</file>