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E1D19" w14:textId="77777777" w:rsidR="00C27089" w:rsidRDefault="00C27089" w:rsidP="00C27089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Richard THURKHILL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0B9F04C7" w14:textId="77777777" w:rsidR="00C27089" w:rsidRDefault="00C27089" w:rsidP="00C27089">
      <w:pPr>
        <w:pStyle w:val="NoSpacing"/>
        <w:rPr>
          <w:rFonts w:cs="Times New Roman"/>
          <w:szCs w:val="24"/>
        </w:rPr>
      </w:pPr>
    </w:p>
    <w:p w14:paraId="6E86FEB6" w14:textId="77777777" w:rsidR="00C27089" w:rsidRDefault="00C27089" w:rsidP="00C27089">
      <w:pPr>
        <w:pStyle w:val="NoSpacing"/>
        <w:rPr>
          <w:rFonts w:cs="Times New Roman"/>
          <w:szCs w:val="24"/>
        </w:rPr>
      </w:pPr>
    </w:p>
    <w:p w14:paraId="4BE683B4" w14:textId="77777777" w:rsidR="00C27089" w:rsidRDefault="00C27089" w:rsidP="00C2708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Sep.1484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Worcester into lands</w:t>
      </w:r>
    </w:p>
    <w:p w14:paraId="65576655" w14:textId="77777777" w:rsidR="00C27089" w:rsidRDefault="00C27089" w:rsidP="00C2708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William Belknap(q.v.).</w:t>
      </w:r>
    </w:p>
    <w:p w14:paraId="64FDB1D4" w14:textId="77777777" w:rsidR="00C27089" w:rsidRDefault="00C27089" w:rsidP="00C27089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739C01E1" w14:textId="77777777" w:rsidR="00C27089" w:rsidRDefault="00C27089" w:rsidP="00C27089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pp.110-1)</w:t>
      </w:r>
    </w:p>
    <w:p w14:paraId="43011C35" w14:textId="77777777" w:rsidR="00C27089" w:rsidRDefault="00C27089" w:rsidP="00C27089">
      <w:pPr>
        <w:pStyle w:val="NoSpacing"/>
        <w:rPr>
          <w:rFonts w:eastAsia="Times New Roman" w:cs="Times New Roman"/>
          <w:szCs w:val="24"/>
        </w:rPr>
      </w:pPr>
    </w:p>
    <w:p w14:paraId="1CA406AE" w14:textId="77777777" w:rsidR="00C27089" w:rsidRDefault="00C27089" w:rsidP="00C27089">
      <w:pPr>
        <w:pStyle w:val="NoSpacing"/>
        <w:rPr>
          <w:rFonts w:eastAsia="Times New Roman" w:cs="Times New Roman"/>
          <w:szCs w:val="24"/>
        </w:rPr>
      </w:pPr>
    </w:p>
    <w:p w14:paraId="5BA10A7D" w14:textId="77777777" w:rsidR="00C27089" w:rsidRDefault="00C27089" w:rsidP="00C2708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 August 2023</w:t>
      </w:r>
    </w:p>
    <w:p w14:paraId="2A4649C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4A59D" w14:textId="77777777" w:rsidR="00C27089" w:rsidRDefault="00C27089" w:rsidP="009139A6">
      <w:r>
        <w:separator/>
      </w:r>
    </w:p>
  </w:endnote>
  <w:endnote w:type="continuationSeparator" w:id="0">
    <w:p w14:paraId="43DF02B0" w14:textId="77777777" w:rsidR="00C27089" w:rsidRDefault="00C2708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462E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9EB4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3FB0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8BBCB" w14:textId="77777777" w:rsidR="00C27089" w:rsidRDefault="00C27089" w:rsidP="009139A6">
      <w:r>
        <w:separator/>
      </w:r>
    </w:p>
  </w:footnote>
  <w:footnote w:type="continuationSeparator" w:id="0">
    <w:p w14:paraId="177479CB" w14:textId="77777777" w:rsidR="00C27089" w:rsidRDefault="00C2708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3A36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1402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88EF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08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27089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9E205"/>
  <w15:chartTrackingRefBased/>
  <w15:docId w15:val="{AED56431-555B-40B8-A279-377EFF43E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2023-08-14T19:32:00Z</dcterms:created>
  <dcterms:modified xsi:type="dcterms:W3CDTF">2023-08-14T19:33:00Z</dcterms:modified>
</cp:coreProperties>
</file>