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6CF4F" w14:textId="77777777" w:rsidR="003A5725" w:rsidRDefault="003A5725" w:rsidP="003A57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THURKELD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5EFBEA6E" w14:textId="77777777" w:rsidR="003A5725" w:rsidRDefault="003A5725" w:rsidP="003A57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Postwick</w:t>
      </w:r>
      <w:proofErr w:type="spellEnd"/>
      <w:r>
        <w:rPr>
          <w:rFonts w:ascii="Times New Roman" w:hAnsi="Times New Roman" w:cs="Times New Roman"/>
        </w:rPr>
        <w:t>, Norfolk. Husbandman.</w:t>
      </w:r>
    </w:p>
    <w:p w14:paraId="015D6AFC" w14:textId="77777777" w:rsidR="003A5725" w:rsidRDefault="003A5725" w:rsidP="003A5725">
      <w:pPr>
        <w:rPr>
          <w:rFonts w:ascii="Times New Roman" w:hAnsi="Times New Roman" w:cs="Times New Roman"/>
        </w:rPr>
      </w:pPr>
    </w:p>
    <w:p w14:paraId="77DE0409" w14:textId="77777777" w:rsidR="003A5725" w:rsidRDefault="003A5725" w:rsidP="003A5725">
      <w:pPr>
        <w:rPr>
          <w:rFonts w:ascii="Times New Roman" w:hAnsi="Times New Roman" w:cs="Times New Roman"/>
        </w:rPr>
      </w:pPr>
    </w:p>
    <w:p w14:paraId="1B4DB9D8" w14:textId="77777777" w:rsidR="003A5725" w:rsidRDefault="003A5725" w:rsidP="003A57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Calff</w:t>
      </w:r>
      <w:proofErr w:type="spellEnd"/>
      <w:r>
        <w:rPr>
          <w:rFonts w:ascii="Times New Roman" w:hAnsi="Times New Roman" w:cs="Times New Roman"/>
        </w:rPr>
        <w:t>(q.v.) brought a plaint of debt against him, William Man of Kirby</w:t>
      </w:r>
    </w:p>
    <w:p w14:paraId="0FDF5A21" w14:textId="77777777" w:rsidR="003A5725" w:rsidRDefault="003A5725" w:rsidP="003A57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Bedon</w:t>
      </w:r>
      <w:proofErr w:type="spellEnd"/>
      <w:r>
        <w:rPr>
          <w:rFonts w:ascii="Times New Roman" w:hAnsi="Times New Roman" w:cs="Times New Roman"/>
        </w:rPr>
        <w:t xml:space="preserve">(q.v.), Thomas Sayer of Pulham Market(q.v.) and William </w:t>
      </w:r>
      <w:proofErr w:type="spellStart"/>
      <w:r>
        <w:rPr>
          <w:rFonts w:ascii="Times New Roman" w:hAnsi="Times New Roman" w:cs="Times New Roman"/>
        </w:rPr>
        <w:t>Passhelewe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0691627B" w14:textId="77777777" w:rsidR="003A5725" w:rsidRDefault="003A5725" w:rsidP="003A5725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Shelton Green(q.v.).</w:t>
      </w:r>
    </w:p>
    <w:p w14:paraId="127BCEE5" w14:textId="77777777" w:rsidR="003A5725" w:rsidRDefault="003A5725" w:rsidP="003A5725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32BCE23C" w14:textId="77777777" w:rsidR="003A5725" w:rsidRDefault="003A5725" w:rsidP="003A5725">
      <w:pPr>
        <w:rPr>
          <w:rFonts w:ascii="Times New Roman" w:hAnsi="Times New Roman" w:cs="Times New Roman"/>
        </w:rPr>
      </w:pPr>
    </w:p>
    <w:p w14:paraId="133FF6BC" w14:textId="77777777" w:rsidR="003A5725" w:rsidRDefault="003A5725" w:rsidP="003A5725">
      <w:pPr>
        <w:rPr>
          <w:rFonts w:ascii="Times New Roman" w:hAnsi="Times New Roman" w:cs="Times New Roman"/>
        </w:rPr>
      </w:pPr>
    </w:p>
    <w:p w14:paraId="17E94318" w14:textId="77777777" w:rsidR="003A5725" w:rsidRDefault="003A5725" w:rsidP="003A57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June 2019</w:t>
      </w:r>
    </w:p>
    <w:p w14:paraId="00D2B206" w14:textId="77777777" w:rsidR="006B2F86" w:rsidRPr="00E71FC3" w:rsidRDefault="003A572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15429B" w14:textId="77777777" w:rsidR="003A5725" w:rsidRDefault="003A5725" w:rsidP="00E71FC3">
      <w:r>
        <w:separator/>
      </w:r>
    </w:p>
  </w:endnote>
  <w:endnote w:type="continuationSeparator" w:id="0">
    <w:p w14:paraId="4AD94FCB" w14:textId="77777777" w:rsidR="003A5725" w:rsidRDefault="003A572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C5CE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04539E" w14:textId="77777777" w:rsidR="003A5725" w:rsidRDefault="003A5725" w:rsidP="00E71FC3">
      <w:r>
        <w:separator/>
      </w:r>
    </w:p>
  </w:footnote>
  <w:footnote w:type="continuationSeparator" w:id="0">
    <w:p w14:paraId="200ED9FF" w14:textId="77777777" w:rsidR="003A5725" w:rsidRDefault="003A572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25"/>
    <w:rsid w:val="001A7C09"/>
    <w:rsid w:val="003A572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0E2A1"/>
  <w15:chartTrackingRefBased/>
  <w15:docId w15:val="{81A46053-82AD-4131-B7DA-978C8D4EE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72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2019-06-20T20:12:00Z</dcterms:created>
  <dcterms:modified xsi:type="dcterms:W3CDTF">2019-06-20T20:12:00Z</dcterms:modified>
</cp:coreProperties>
</file>