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EECC84" w14:textId="77777777" w:rsidR="003A7140" w:rsidRDefault="003A7140" w:rsidP="003A714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Thomas THURKELD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6E28AC1B" w14:textId="77777777" w:rsidR="003A7140" w:rsidRPr="00710B60" w:rsidRDefault="003A7140" w:rsidP="003A7140">
      <w:pPr>
        <w:pStyle w:val="NoSpacing"/>
        <w:tabs>
          <w:tab w:val="left" w:pos="720"/>
        </w:tabs>
        <w:rPr>
          <w:rStyle w:val="s1"/>
          <w:u w:val="single"/>
        </w:rPr>
      </w:pPr>
      <w:r>
        <w:rPr>
          <w:rStyle w:val="s1"/>
        </w:rPr>
        <w:t>of Norwich. Cordwainer.</w:t>
      </w:r>
    </w:p>
    <w:p w14:paraId="295F84F1" w14:textId="77777777" w:rsidR="003A7140" w:rsidRDefault="003A7140" w:rsidP="003A7140">
      <w:pPr>
        <w:pStyle w:val="NoSpacing"/>
        <w:tabs>
          <w:tab w:val="left" w:pos="720"/>
        </w:tabs>
        <w:rPr>
          <w:rStyle w:val="s1"/>
        </w:rPr>
      </w:pPr>
    </w:p>
    <w:p w14:paraId="507BD237" w14:textId="77777777" w:rsidR="003A7140" w:rsidRDefault="003A7140" w:rsidP="003A7140">
      <w:pPr>
        <w:pStyle w:val="NoSpacing"/>
        <w:tabs>
          <w:tab w:val="left" w:pos="720"/>
        </w:tabs>
        <w:rPr>
          <w:rStyle w:val="s1"/>
        </w:rPr>
      </w:pPr>
    </w:p>
    <w:p w14:paraId="393C5874" w14:textId="77777777" w:rsidR="003A7140" w:rsidRDefault="003A7140" w:rsidP="003A714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5B1A3720" w14:textId="77777777" w:rsidR="003A7140" w:rsidRDefault="003A7140" w:rsidP="003A714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Spyltymber</w:t>
      </w:r>
      <w:proofErr w:type="spellEnd"/>
      <w:r>
        <w:rPr>
          <w:rStyle w:val="s1"/>
        </w:rPr>
        <w:t xml:space="preserve"> 19)</w:t>
      </w:r>
    </w:p>
    <w:p w14:paraId="17C1B06D" w14:textId="77777777" w:rsidR="003A7140" w:rsidRDefault="003A7140" w:rsidP="003A7140">
      <w:pPr>
        <w:pStyle w:val="NoSpacing"/>
        <w:tabs>
          <w:tab w:val="left" w:pos="720"/>
        </w:tabs>
        <w:rPr>
          <w:rStyle w:val="s1"/>
        </w:rPr>
      </w:pPr>
    </w:p>
    <w:p w14:paraId="7C9A0B5A" w14:textId="77777777" w:rsidR="003A7140" w:rsidRDefault="003A7140" w:rsidP="003A7140">
      <w:pPr>
        <w:pStyle w:val="NoSpacing"/>
        <w:tabs>
          <w:tab w:val="left" w:pos="720"/>
        </w:tabs>
        <w:rPr>
          <w:rStyle w:val="s1"/>
        </w:rPr>
      </w:pPr>
    </w:p>
    <w:p w14:paraId="3CB28005" w14:textId="77777777" w:rsidR="003A7140" w:rsidRDefault="003A7140" w:rsidP="003A714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10 March 2021</w:t>
      </w:r>
    </w:p>
    <w:p w14:paraId="72B8B6F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FC53F6" w14:textId="77777777" w:rsidR="003A7140" w:rsidRDefault="003A7140" w:rsidP="009139A6">
      <w:r>
        <w:separator/>
      </w:r>
    </w:p>
  </w:endnote>
  <w:endnote w:type="continuationSeparator" w:id="0">
    <w:p w14:paraId="501834F8" w14:textId="77777777" w:rsidR="003A7140" w:rsidRDefault="003A71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AFD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417C6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6832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50186B" w14:textId="77777777" w:rsidR="003A7140" w:rsidRDefault="003A7140" w:rsidP="009139A6">
      <w:r>
        <w:separator/>
      </w:r>
    </w:p>
  </w:footnote>
  <w:footnote w:type="continuationSeparator" w:id="0">
    <w:p w14:paraId="102F1C6A" w14:textId="77777777" w:rsidR="003A7140" w:rsidRDefault="003A71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12C3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25EB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BB89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140"/>
    <w:rsid w:val="000666E0"/>
    <w:rsid w:val="002510B7"/>
    <w:rsid w:val="003A7140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BC72A"/>
  <w15:chartTrackingRefBased/>
  <w15:docId w15:val="{4FA2B2B4-C5F8-4718-A30C-DCDEE3B68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A7140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3A714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2021-04-09T20:46:00Z</dcterms:created>
  <dcterms:modified xsi:type="dcterms:W3CDTF">2021-04-09T20:47:00Z</dcterms:modified>
</cp:coreProperties>
</file>