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EC34B" w14:textId="77777777" w:rsidR="008935B7" w:rsidRDefault="008935B7" w:rsidP="008935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THURGARTON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fl.1417-37)</w:t>
      </w:r>
    </w:p>
    <w:p w14:paraId="0EA6FD13" w14:textId="77777777" w:rsidR="008935B7" w:rsidRDefault="008935B7" w:rsidP="008935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from </w:t>
      </w:r>
      <w:proofErr w:type="spellStart"/>
      <w:r>
        <w:rPr>
          <w:rFonts w:cs="Times New Roman"/>
          <w:szCs w:val="24"/>
        </w:rPr>
        <w:t>Grundisburgh</w:t>
      </w:r>
      <w:proofErr w:type="spellEnd"/>
      <w:r>
        <w:rPr>
          <w:rFonts w:cs="Times New Roman"/>
          <w:szCs w:val="24"/>
        </w:rPr>
        <w:t>, Suffolk.</w:t>
      </w:r>
    </w:p>
    <w:p w14:paraId="37478544" w14:textId="77777777" w:rsidR="008935B7" w:rsidRDefault="008935B7" w:rsidP="008935B7">
      <w:pPr>
        <w:pStyle w:val="NoSpacing"/>
        <w:rPr>
          <w:rFonts w:cs="Times New Roman"/>
          <w:szCs w:val="24"/>
        </w:rPr>
      </w:pPr>
    </w:p>
    <w:p w14:paraId="4DD0407E" w14:textId="77777777" w:rsidR="008935B7" w:rsidRDefault="008935B7" w:rsidP="008935B7">
      <w:pPr>
        <w:pStyle w:val="NoSpacing"/>
        <w:rPr>
          <w:rFonts w:cs="Times New Roman"/>
          <w:szCs w:val="24"/>
        </w:rPr>
      </w:pPr>
    </w:p>
    <w:p w14:paraId="494703DB" w14:textId="77777777" w:rsidR="008935B7" w:rsidRDefault="008935B7" w:rsidP="008935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B.D. from Cambridge University.     </w:t>
      </w:r>
      <w:r w:rsidRPr="00BD5678">
        <w:rPr>
          <w:rFonts w:cs="Times New Roman"/>
          <w:szCs w:val="24"/>
        </w:rPr>
        <w:t xml:space="preserve">(Alumni </w:t>
      </w:r>
      <w:proofErr w:type="spellStart"/>
      <w:r w:rsidRPr="00BD5678">
        <w:rPr>
          <w:rFonts w:cs="Times New Roman"/>
          <w:szCs w:val="24"/>
        </w:rPr>
        <w:t>Cantab.</w:t>
      </w:r>
      <w:proofErr w:type="spellEnd"/>
      <w:r w:rsidRPr="00BD5678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238)</w:t>
      </w:r>
    </w:p>
    <w:p w14:paraId="446BB97B" w14:textId="77777777" w:rsidR="008935B7" w:rsidRDefault="008935B7" w:rsidP="008935B7">
      <w:pPr>
        <w:pStyle w:val="NoSpacing"/>
        <w:rPr>
          <w:rFonts w:cs="Times New Roman"/>
          <w:szCs w:val="24"/>
        </w:rPr>
      </w:pPr>
    </w:p>
    <w:p w14:paraId="73B7841D" w14:textId="77777777" w:rsidR="008935B7" w:rsidRDefault="008935B7" w:rsidP="008935B7">
      <w:pPr>
        <w:pStyle w:val="NoSpacing"/>
        <w:rPr>
          <w:rFonts w:cs="Times New Roman"/>
          <w:szCs w:val="24"/>
        </w:rPr>
      </w:pPr>
    </w:p>
    <w:p w14:paraId="625443F8" w14:textId="77777777" w:rsidR="008935B7" w:rsidRDefault="008935B7" w:rsidP="008935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1417-37</w:t>
      </w:r>
      <w:r>
        <w:rPr>
          <w:rFonts w:cs="Times New Roman"/>
          <w:szCs w:val="24"/>
        </w:rPr>
        <w:tab/>
        <w:t>Prebendary of Lincoln.   (ibid.)</w:t>
      </w:r>
    </w:p>
    <w:p w14:paraId="55C06F9D" w14:textId="77777777" w:rsidR="008935B7" w:rsidRDefault="008935B7" w:rsidP="008935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Canon of Windsor.    (ibid.)</w:t>
      </w:r>
    </w:p>
    <w:p w14:paraId="5286B0CD" w14:textId="77777777" w:rsidR="008935B7" w:rsidRDefault="008935B7" w:rsidP="008935B7">
      <w:pPr>
        <w:pStyle w:val="NoSpacing"/>
        <w:rPr>
          <w:rFonts w:cs="Times New Roman"/>
          <w:szCs w:val="24"/>
        </w:rPr>
      </w:pPr>
    </w:p>
    <w:p w14:paraId="14398F5A" w14:textId="77777777" w:rsidR="008935B7" w:rsidRDefault="008935B7" w:rsidP="008935B7">
      <w:pPr>
        <w:pStyle w:val="NoSpacing"/>
        <w:rPr>
          <w:rFonts w:cs="Times New Roman"/>
          <w:szCs w:val="24"/>
        </w:rPr>
      </w:pPr>
    </w:p>
    <w:p w14:paraId="7F3D323A" w14:textId="77777777" w:rsidR="008935B7" w:rsidRDefault="008935B7" w:rsidP="008935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2021</w:t>
      </w:r>
    </w:p>
    <w:p w14:paraId="5E098E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AA6CA" w14:textId="77777777" w:rsidR="008935B7" w:rsidRDefault="008935B7" w:rsidP="009139A6">
      <w:r>
        <w:separator/>
      </w:r>
    </w:p>
  </w:endnote>
  <w:endnote w:type="continuationSeparator" w:id="0">
    <w:p w14:paraId="172ACEFD" w14:textId="77777777" w:rsidR="008935B7" w:rsidRDefault="008935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845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82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62A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48DD7" w14:textId="77777777" w:rsidR="008935B7" w:rsidRDefault="008935B7" w:rsidP="009139A6">
      <w:r>
        <w:separator/>
      </w:r>
    </w:p>
  </w:footnote>
  <w:footnote w:type="continuationSeparator" w:id="0">
    <w:p w14:paraId="42A134BE" w14:textId="77777777" w:rsidR="008935B7" w:rsidRDefault="008935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9DD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62F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1E5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B7"/>
    <w:rsid w:val="000666E0"/>
    <w:rsid w:val="002510B7"/>
    <w:rsid w:val="005C130B"/>
    <w:rsid w:val="00826F5C"/>
    <w:rsid w:val="008935B7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E12F0"/>
  <w15:chartTrackingRefBased/>
  <w15:docId w15:val="{C54351B5-DE8E-4B75-9346-D1E7106E5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2022-12-30T20:12:00Z</dcterms:created>
  <dcterms:modified xsi:type="dcterms:W3CDTF">2022-12-30T20:12:00Z</dcterms:modified>
</cp:coreProperties>
</file>