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BA592" w14:textId="77777777" w:rsidR="00C47FF3" w:rsidRDefault="00C47FF3" w:rsidP="00C47F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THURGARTON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5EDBA06A" w14:textId="77777777" w:rsidR="00C47FF3" w:rsidRDefault="00C47FF3" w:rsidP="00C47F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Caster,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Clerk.</w:t>
      </w:r>
    </w:p>
    <w:p w14:paraId="2AA5DC33" w14:textId="77777777" w:rsidR="00C47FF3" w:rsidRDefault="00C47FF3" w:rsidP="00C47F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FD5443" w14:textId="77777777" w:rsidR="00C47FF3" w:rsidRDefault="00C47FF3" w:rsidP="00C47F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966FFA" w14:textId="77777777" w:rsidR="00C47FF3" w:rsidRDefault="00C47FF3" w:rsidP="00C47F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Alnwick</w:t>
      </w:r>
      <w:proofErr w:type="spellEnd"/>
      <w:r>
        <w:rPr>
          <w:rFonts w:ascii="Times New Roman" w:hAnsi="Times New Roman" w:cs="Times New Roman"/>
          <w:sz w:val="24"/>
          <w:szCs w:val="24"/>
        </w:rPr>
        <w:t>, Bishop of Lincoln(q.v.), brought a plaint of debt against him.</w:t>
      </w:r>
    </w:p>
    <w:p w14:paraId="025270F0" w14:textId="77777777" w:rsidR="00C47FF3" w:rsidRDefault="00C47FF3" w:rsidP="00C47F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FC3539F" w14:textId="77777777" w:rsidR="00C47FF3" w:rsidRDefault="00C47FF3" w:rsidP="00C47F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6BC996" w14:textId="77777777" w:rsidR="00C47FF3" w:rsidRDefault="00C47FF3" w:rsidP="00C47F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2173A2" w14:textId="77777777" w:rsidR="00C47FF3" w:rsidRDefault="00C47FF3" w:rsidP="00C47F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2022</w:t>
      </w:r>
    </w:p>
    <w:p w14:paraId="1F2AF02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B0D05" w14:textId="77777777" w:rsidR="00C47FF3" w:rsidRDefault="00C47FF3" w:rsidP="009139A6">
      <w:r>
        <w:separator/>
      </w:r>
    </w:p>
  </w:endnote>
  <w:endnote w:type="continuationSeparator" w:id="0">
    <w:p w14:paraId="66BFD233" w14:textId="77777777" w:rsidR="00C47FF3" w:rsidRDefault="00C47F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47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5EB6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EDF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BCE73" w14:textId="77777777" w:rsidR="00C47FF3" w:rsidRDefault="00C47FF3" w:rsidP="009139A6">
      <w:r>
        <w:separator/>
      </w:r>
    </w:p>
  </w:footnote>
  <w:footnote w:type="continuationSeparator" w:id="0">
    <w:p w14:paraId="47F884FB" w14:textId="77777777" w:rsidR="00C47FF3" w:rsidRDefault="00C47F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A98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E4C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B2F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F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7FF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74BF5"/>
  <w15:chartTrackingRefBased/>
  <w15:docId w15:val="{EC0C6BD3-2A73-46DB-AB70-8E613B30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C47FF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2022-03-22T21:26:00Z</dcterms:created>
  <dcterms:modified xsi:type="dcterms:W3CDTF">2022-03-22T21:27:00Z</dcterms:modified>
</cp:coreProperties>
</file>