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DE44C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THURESBY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d.1433)</w:t>
      </w:r>
    </w:p>
    <w:p w14:paraId="5C8C2A06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 Shearman.</w:t>
      </w:r>
    </w:p>
    <w:p w14:paraId="0835101C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</w:p>
    <w:p w14:paraId="76B7B32C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</w:p>
    <w:p w14:paraId="00619740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Jun.1433</w:t>
      </w:r>
      <w:r>
        <w:rPr>
          <w:rFonts w:eastAsia="Times New Roman" w:cs="Times New Roman"/>
          <w:szCs w:val="24"/>
        </w:rPr>
        <w:tab/>
        <w:t>He made his Will.   (W.Y.R. p.169)</w:t>
      </w:r>
    </w:p>
    <w:p w14:paraId="3AF413E5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Jul.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Probate of his Will.   (ibid.)</w:t>
      </w:r>
    </w:p>
    <w:p w14:paraId="40AC0106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</w:p>
    <w:p w14:paraId="21B01A53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</w:p>
    <w:p w14:paraId="7BEE9F24" w14:textId="77777777" w:rsidR="00EB3537" w:rsidRDefault="00EB3537" w:rsidP="00EB35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2F8B55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76DB" w14:textId="77777777" w:rsidR="00EB3537" w:rsidRDefault="00EB3537" w:rsidP="009139A6">
      <w:r>
        <w:separator/>
      </w:r>
    </w:p>
  </w:endnote>
  <w:endnote w:type="continuationSeparator" w:id="0">
    <w:p w14:paraId="7A5AA486" w14:textId="77777777" w:rsidR="00EB3537" w:rsidRDefault="00EB35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65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14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08B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A562E" w14:textId="77777777" w:rsidR="00EB3537" w:rsidRDefault="00EB3537" w:rsidP="009139A6">
      <w:r>
        <w:separator/>
      </w:r>
    </w:p>
  </w:footnote>
  <w:footnote w:type="continuationSeparator" w:id="0">
    <w:p w14:paraId="3770A0FB" w14:textId="77777777" w:rsidR="00EB3537" w:rsidRDefault="00EB35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2EE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987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39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3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B353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DE23"/>
  <w15:chartTrackingRefBased/>
  <w15:docId w15:val="{20CDB687-75D4-4306-9A70-260FD001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2024-02-08T19:42:00Z</dcterms:created>
  <dcterms:modified xsi:type="dcterms:W3CDTF">2024-02-08T19:43:00Z</dcterms:modified>
</cp:coreProperties>
</file>