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397104" w14:textId="77777777" w:rsidR="00E37675" w:rsidRDefault="00E37675" w:rsidP="00E37675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  <w:u w:val="single"/>
        </w:rPr>
        <w:t>John THURESBY</w:t>
      </w:r>
      <w:r>
        <w:rPr>
          <w:rFonts w:eastAsia="Times New Roman" w:cs="Times New Roman"/>
          <w:szCs w:val="24"/>
        </w:rPr>
        <w:t xml:space="preserve"> </w:t>
      </w:r>
      <w:proofErr w:type="gramStart"/>
      <w:r>
        <w:rPr>
          <w:rFonts w:eastAsia="Times New Roman" w:cs="Times New Roman"/>
          <w:szCs w:val="24"/>
        </w:rPr>
        <w:t xml:space="preserve">   (</w:t>
      </w:r>
      <w:proofErr w:type="gramEnd"/>
      <w:r>
        <w:rPr>
          <w:rFonts w:eastAsia="Times New Roman" w:cs="Times New Roman"/>
          <w:szCs w:val="24"/>
        </w:rPr>
        <w:t>d.1431)</w:t>
      </w:r>
    </w:p>
    <w:p w14:paraId="7BB15308" w14:textId="77777777" w:rsidR="00E37675" w:rsidRDefault="00E37675" w:rsidP="00E37675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of York. Merchant.</w:t>
      </w:r>
    </w:p>
    <w:p w14:paraId="5CCB5D08" w14:textId="77777777" w:rsidR="00E37675" w:rsidRDefault="00E37675" w:rsidP="00E37675">
      <w:pPr>
        <w:pStyle w:val="NoSpacing"/>
        <w:rPr>
          <w:rFonts w:eastAsia="Times New Roman" w:cs="Times New Roman"/>
          <w:szCs w:val="24"/>
        </w:rPr>
      </w:pPr>
    </w:p>
    <w:p w14:paraId="00BCD0F4" w14:textId="77777777" w:rsidR="00E37675" w:rsidRDefault="00E37675" w:rsidP="00E37675">
      <w:pPr>
        <w:pStyle w:val="NoSpacing"/>
        <w:rPr>
          <w:rFonts w:eastAsia="Times New Roman" w:cs="Times New Roman"/>
          <w:szCs w:val="24"/>
        </w:rPr>
      </w:pPr>
    </w:p>
    <w:p w14:paraId="66A8DA55" w14:textId="77777777" w:rsidR="00E37675" w:rsidRDefault="00E37675" w:rsidP="00E37675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20 Nov.1431</w:t>
      </w:r>
      <w:r>
        <w:rPr>
          <w:rFonts w:eastAsia="Times New Roman" w:cs="Times New Roman"/>
          <w:szCs w:val="24"/>
        </w:rPr>
        <w:tab/>
        <w:t>He made his Will.   (W.Y.R. p.169)</w:t>
      </w:r>
    </w:p>
    <w:p w14:paraId="76CCE9D6" w14:textId="77777777" w:rsidR="00E37675" w:rsidRDefault="00E37675" w:rsidP="00E37675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 xml:space="preserve">  6 Dec.</w:t>
      </w:r>
      <w:r>
        <w:rPr>
          <w:rFonts w:eastAsia="Times New Roman" w:cs="Times New Roman"/>
          <w:szCs w:val="24"/>
        </w:rPr>
        <w:tab/>
        <w:t>Probate of his Will.   (ibid.)</w:t>
      </w:r>
    </w:p>
    <w:p w14:paraId="2E339ED2" w14:textId="77777777" w:rsidR="00E37675" w:rsidRDefault="00E37675" w:rsidP="00E37675">
      <w:pPr>
        <w:pStyle w:val="NoSpacing"/>
        <w:rPr>
          <w:rFonts w:eastAsia="Times New Roman" w:cs="Times New Roman"/>
          <w:szCs w:val="24"/>
        </w:rPr>
      </w:pPr>
    </w:p>
    <w:p w14:paraId="0D609D4F" w14:textId="77777777" w:rsidR="00E37675" w:rsidRDefault="00E37675" w:rsidP="00E37675">
      <w:pPr>
        <w:pStyle w:val="NoSpacing"/>
        <w:rPr>
          <w:rFonts w:eastAsia="Times New Roman" w:cs="Times New Roman"/>
          <w:szCs w:val="24"/>
        </w:rPr>
      </w:pPr>
    </w:p>
    <w:p w14:paraId="4E7F89F5" w14:textId="77777777" w:rsidR="00E37675" w:rsidRDefault="00E37675" w:rsidP="00E37675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8 February 2024</w:t>
      </w:r>
    </w:p>
    <w:p w14:paraId="65613601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6CF14A" w14:textId="77777777" w:rsidR="00E37675" w:rsidRDefault="00E37675" w:rsidP="009139A6">
      <w:r>
        <w:separator/>
      </w:r>
    </w:p>
  </w:endnote>
  <w:endnote w:type="continuationSeparator" w:id="0">
    <w:p w14:paraId="78D9F4E9" w14:textId="77777777" w:rsidR="00E37675" w:rsidRDefault="00E37675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AF0492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17F7DC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A6042C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9C78B79" w14:textId="77777777" w:rsidR="00E37675" w:rsidRDefault="00E37675" w:rsidP="009139A6">
      <w:r>
        <w:separator/>
      </w:r>
    </w:p>
  </w:footnote>
  <w:footnote w:type="continuationSeparator" w:id="0">
    <w:p w14:paraId="3E8768FF" w14:textId="77777777" w:rsidR="00E37675" w:rsidRDefault="00E37675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B5B6AA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9387EA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A60388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7675"/>
    <w:rsid w:val="000666E0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37675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55FB8F"/>
  <w15:chartTrackingRefBased/>
  <w15:docId w15:val="{557500BC-0599-42D5-8666-52B78B61AC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22</Words>
  <Characters>131</Characters>
  <Application>Microsoft Office Word</Application>
  <DocSecurity>0</DocSecurity>
  <Lines>1</Lines>
  <Paragraphs>1</Paragraphs>
  <ScaleCrop>false</ScaleCrop>
  <Company/>
  <LinksUpToDate>false</LinksUpToDate>
  <CharactersWithSpaces>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2024-02-08T19:39:00Z</dcterms:created>
  <dcterms:modified xsi:type="dcterms:W3CDTF">2024-02-08T19:39:00Z</dcterms:modified>
</cp:coreProperties>
</file>