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9AC916" w14:textId="77777777" w:rsidR="009F0B94" w:rsidRDefault="009F0B94" w:rsidP="009F0B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THURESBY</w:t>
      </w:r>
      <w:r>
        <w:rPr>
          <w:rFonts w:ascii="Times New Roman" w:hAnsi="Times New Roman" w:cs="Times New Roman"/>
          <w:sz w:val="24"/>
          <w:szCs w:val="24"/>
        </w:rPr>
        <w:t xml:space="preserve">      (fl.1484)</w:t>
      </w:r>
    </w:p>
    <w:p w14:paraId="75211E9D" w14:textId="31FCE54B" w:rsidR="009F0B94" w:rsidRDefault="009F0B94" w:rsidP="009F0B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Ellerton Nunnery.</w:t>
      </w:r>
    </w:p>
    <w:p w14:paraId="12A07422" w14:textId="77777777" w:rsidR="009F0B94" w:rsidRDefault="009F0B94" w:rsidP="009F0B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940303" w14:textId="1C4B3CC1" w:rsidR="009F0B94" w:rsidRDefault="009F0B94" w:rsidP="009F0B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B56970" w14:textId="77777777" w:rsidR="00911F73" w:rsidRDefault="00911F73" w:rsidP="00911F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Apr.1484</w:t>
      </w:r>
      <w:r>
        <w:rPr>
          <w:rFonts w:ascii="Times New Roman" w:hAnsi="Times New Roman" w:cs="Times New Roman"/>
          <w:sz w:val="24"/>
          <w:szCs w:val="24"/>
        </w:rPr>
        <w:tab/>
        <w:t>He was ordained subdeacon in the conventual church of the Franciscans in York</w:t>
      </w:r>
    </w:p>
    <w:p w14:paraId="3A9ABB8A" w14:textId="77777777" w:rsidR="00911F73" w:rsidRDefault="00911F73" w:rsidP="00911F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by William Egremont, Bishop of Dromore(q.v.).</w:t>
      </w:r>
    </w:p>
    <w:p w14:paraId="0D6682D2" w14:textId="76D1E9DF" w:rsidR="00911F73" w:rsidRDefault="00911F73" w:rsidP="009F0B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17D89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.94)</w:t>
      </w:r>
    </w:p>
    <w:p w14:paraId="39444895" w14:textId="77777777" w:rsidR="009F0B94" w:rsidRDefault="009F0B94" w:rsidP="009F0B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Apr.1484</w:t>
      </w:r>
      <w:r>
        <w:rPr>
          <w:rFonts w:ascii="Times New Roman" w:hAnsi="Times New Roman" w:cs="Times New Roman"/>
          <w:sz w:val="24"/>
          <w:szCs w:val="24"/>
        </w:rPr>
        <w:tab/>
        <w:t>He was ordained deacon at the altar of the Blessed Virgin Mary in York</w:t>
      </w:r>
    </w:p>
    <w:p w14:paraId="0BA14257" w14:textId="77777777" w:rsidR="009F0B94" w:rsidRDefault="009F0B94" w:rsidP="009F0B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Minster by William Egremont, Bishop of Dromore(q.v.).</w:t>
      </w:r>
    </w:p>
    <w:p w14:paraId="447ABEA6" w14:textId="77777777" w:rsidR="009F0B94" w:rsidRDefault="009F0B94" w:rsidP="009F0B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17D89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.97)</w:t>
      </w:r>
    </w:p>
    <w:p w14:paraId="33F0C53D" w14:textId="77777777" w:rsidR="009F0B94" w:rsidRDefault="009F0B94" w:rsidP="009F0B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CB9452" w14:textId="77777777" w:rsidR="009F0B94" w:rsidRDefault="009F0B94" w:rsidP="009F0B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05DB7E" w14:textId="6E05FFF4" w:rsidR="009F0B94" w:rsidRDefault="009F0B94" w:rsidP="009F0B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March 2021</w:t>
      </w:r>
    </w:p>
    <w:p w14:paraId="77391BDD" w14:textId="3F5961CF" w:rsidR="00911F73" w:rsidRPr="003572CF" w:rsidRDefault="00911F73" w:rsidP="009F0B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October 2021</w:t>
      </w:r>
    </w:p>
    <w:p w14:paraId="6363FE4A" w14:textId="6AC2321C" w:rsidR="00BA00AB" w:rsidRPr="009F0B94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9F0B9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92272B" w14:textId="77777777" w:rsidR="002A200F" w:rsidRDefault="002A200F" w:rsidP="009139A6">
      <w:r>
        <w:separator/>
      </w:r>
    </w:p>
  </w:endnote>
  <w:endnote w:type="continuationSeparator" w:id="0">
    <w:p w14:paraId="38BFA82B" w14:textId="77777777" w:rsidR="002A200F" w:rsidRDefault="002A200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F396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98C8B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00D7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71B8BE" w14:textId="77777777" w:rsidR="002A200F" w:rsidRDefault="002A200F" w:rsidP="009139A6">
      <w:r>
        <w:separator/>
      </w:r>
    </w:p>
  </w:footnote>
  <w:footnote w:type="continuationSeparator" w:id="0">
    <w:p w14:paraId="4C0650F0" w14:textId="77777777" w:rsidR="002A200F" w:rsidRDefault="002A200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048E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CE6F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6CE9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B94"/>
    <w:rsid w:val="000666E0"/>
    <w:rsid w:val="002510B7"/>
    <w:rsid w:val="002A200F"/>
    <w:rsid w:val="005C130B"/>
    <w:rsid w:val="00826F5C"/>
    <w:rsid w:val="00911F73"/>
    <w:rsid w:val="009139A6"/>
    <w:rsid w:val="009448BB"/>
    <w:rsid w:val="009F0B94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CAD5A9"/>
  <w15:chartTrackingRefBased/>
  <w15:docId w15:val="{09A3BDA8-5BE6-4985-BACF-2CFB5F687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2021-03-16T22:20:00Z</dcterms:created>
  <dcterms:modified xsi:type="dcterms:W3CDTF">2021-10-18T11:30:00Z</dcterms:modified>
</cp:coreProperties>
</file>