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02DC5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THURESBY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d.ca.1475)</w:t>
      </w:r>
    </w:p>
    <w:p w14:paraId="3168B93B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Rector of </w:t>
      </w:r>
      <w:proofErr w:type="spellStart"/>
      <w:proofErr w:type="gramStart"/>
      <w:r>
        <w:rPr>
          <w:rFonts w:eastAsia="Times New Roman" w:cs="Times New Roman"/>
          <w:szCs w:val="24"/>
        </w:rPr>
        <w:t>St.Peter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de les </w:t>
      </w:r>
      <w:proofErr w:type="spellStart"/>
      <w:r>
        <w:rPr>
          <w:rFonts w:eastAsia="Times New Roman" w:cs="Times New Roman"/>
          <w:szCs w:val="24"/>
        </w:rPr>
        <w:t>Willowes</w:t>
      </w:r>
      <w:proofErr w:type="spellEnd"/>
      <w:r>
        <w:rPr>
          <w:rFonts w:eastAsia="Times New Roman" w:cs="Times New Roman"/>
          <w:szCs w:val="24"/>
        </w:rPr>
        <w:t>, York.</w:t>
      </w:r>
    </w:p>
    <w:p w14:paraId="1996DE08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</w:p>
    <w:p w14:paraId="4BD0AB54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</w:p>
    <w:p w14:paraId="1F4987DD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Aug.1475</w:t>
      </w:r>
      <w:r>
        <w:rPr>
          <w:rFonts w:eastAsia="Times New Roman" w:cs="Times New Roman"/>
          <w:szCs w:val="24"/>
        </w:rPr>
        <w:tab/>
        <w:t>Probate of his Will.   (W.Y.R. p.169)</w:t>
      </w:r>
    </w:p>
    <w:p w14:paraId="62EDF4A9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</w:p>
    <w:p w14:paraId="5DCFED41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</w:p>
    <w:p w14:paraId="0CCDCC1B" w14:textId="77777777" w:rsidR="005D7F43" w:rsidRDefault="005D7F43" w:rsidP="005D7F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32EB9E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8BC03" w14:textId="77777777" w:rsidR="005D7F43" w:rsidRDefault="005D7F43" w:rsidP="009139A6">
      <w:r>
        <w:separator/>
      </w:r>
    </w:p>
  </w:endnote>
  <w:endnote w:type="continuationSeparator" w:id="0">
    <w:p w14:paraId="5BE717A0" w14:textId="77777777" w:rsidR="005D7F43" w:rsidRDefault="005D7F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BEE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EC0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26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F425E" w14:textId="77777777" w:rsidR="005D7F43" w:rsidRDefault="005D7F43" w:rsidP="009139A6">
      <w:r>
        <w:separator/>
      </w:r>
    </w:p>
  </w:footnote>
  <w:footnote w:type="continuationSeparator" w:id="0">
    <w:p w14:paraId="60B346A9" w14:textId="77777777" w:rsidR="005D7F43" w:rsidRDefault="005D7F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CB2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042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64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43"/>
    <w:rsid w:val="000666E0"/>
    <w:rsid w:val="002510B7"/>
    <w:rsid w:val="005C130B"/>
    <w:rsid w:val="005D7F4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3A986"/>
  <w15:chartTrackingRefBased/>
  <w15:docId w15:val="{38A519E0-DD8D-48A1-9885-0195B194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2024-02-08T19:41:00Z</dcterms:created>
  <dcterms:modified xsi:type="dcterms:W3CDTF">2024-02-08T19:42:00Z</dcterms:modified>
</cp:coreProperties>
</file>