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156B3" w14:textId="77777777" w:rsidR="00F45832" w:rsidRDefault="00F45832" w:rsidP="00F45832">
      <w:pPr>
        <w:pStyle w:val="NoSpacing"/>
      </w:pPr>
      <w:r>
        <w:rPr>
          <w:u w:val="single"/>
        </w:rPr>
        <w:t>Agnes THURESBY</w:t>
      </w:r>
      <w:r>
        <w:t xml:space="preserve">      (fl.1410-11)</w:t>
      </w:r>
    </w:p>
    <w:p w14:paraId="4C27C002" w14:textId="77777777" w:rsidR="00F45832" w:rsidRDefault="00F45832" w:rsidP="00F45832">
      <w:pPr>
        <w:pStyle w:val="NoSpacing"/>
      </w:pPr>
      <w:r>
        <w:t>of York.</w:t>
      </w:r>
    </w:p>
    <w:p w14:paraId="2BFDE24C" w14:textId="77777777" w:rsidR="00F45832" w:rsidRDefault="00F45832" w:rsidP="00F45832">
      <w:pPr>
        <w:pStyle w:val="NoSpacing"/>
      </w:pPr>
    </w:p>
    <w:p w14:paraId="45DF41B8" w14:textId="77777777" w:rsidR="00F45832" w:rsidRDefault="00F45832" w:rsidP="00F45832">
      <w:pPr>
        <w:pStyle w:val="NoSpacing"/>
      </w:pPr>
    </w:p>
    <w:p w14:paraId="20E90DF5" w14:textId="77777777" w:rsidR="00F45832" w:rsidRDefault="00F45832" w:rsidP="00F45832">
      <w:pPr>
        <w:pStyle w:val="NoSpacing"/>
      </w:pPr>
      <w:r>
        <w:t>= Richard(q.v.).</w:t>
      </w:r>
    </w:p>
    <w:p w14:paraId="27C928E0" w14:textId="77777777" w:rsidR="00F45832" w:rsidRDefault="00F45832" w:rsidP="00F45832">
      <w:pPr>
        <w:pStyle w:val="NoSpacing"/>
      </w:pPr>
      <w:r>
        <w:t>(“Register of the Guild of Corpus Christi in the City of York” produced</w:t>
      </w:r>
    </w:p>
    <w:p w14:paraId="6B31EE0B" w14:textId="77777777" w:rsidR="00F45832" w:rsidRDefault="00F45832" w:rsidP="00F45832">
      <w:pPr>
        <w:pStyle w:val="NoSpacing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p.13)</w:t>
      </w:r>
    </w:p>
    <w:p w14:paraId="7585FF93" w14:textId="77777777" w:rsidR="00F45832" w:rsidRDefault="00F45832" w:rsidP="00F45832">
      <w:pPr>
        <w:pStyle w:val="NoSpacing"/>
      </w:pPr>
    </w:p>
    <w:p w14:paraId="30AA93AE" w14:textId="77777777" w:rsidR="00F45832" w:rsidRDefault="00F45832" w:rsidP="00F45832">
      <w:pPr>
        <w:pStyle w:val="NoSpacing"/>
      </w:pPr>
    </w:p>
    <w:p w14:paraId="1AF035A2" w14:textId="77777777" w:rsidR="00F45832" w:rsidRDefault="00F45832" w:rsidP="00F45832">
      <w:pPr>
        <w:pStyle w:val="NoSpacing"/>
      </w:pPr>
      <w:r>
        <w:t xml:space="preserve">        1410-11</w:t>
      </w:r>
      <w:r>
        <w:tab/>
        <w:t>They joined the Guild of Corpus Christi.   (ibid.)</w:t>
      </w:r>
    </w:p>
    <w:p w14:paraId="0C463CE7" w14:textId="77777777" w:rsidR="00F45832" w:rsidRDefault="00F45832" w:rsidP="00F45832">
      <w:pPr>
        <w:pStyle w:val="NoSpacing"/>
      </w:pPr>
    </w:p>
    <w:p w14:paraId="7D9B3478" w14:textId="77777777" w:rsidR="00F45832" w:rsidRDefault="00F45832" w:rsidP="00F45832">
      <w:pPr>
        <w:pStyle w:val="NoSpacing"/>
      </w:pPr>
    </w:p>
    <w:p w14:paraId="4638D588" w14:textId="77777777" w:rsidR="00F45832" w:rsidRDefault="00F45832" w:rsidP="00F45832">
      <w:pPr>
        <w:pStyle w:val="NoSpacing"/>
      </w:pPr>
      <w:r>
        <w:t>6 September 2019</w:t>
      </w:r>
    </w:p>
    <w:p w14:paraId="3D5FEC0E" w14:textId="77777777" w:rsidR="006B2F86" w:rsidRPr="00F45832" w:rsidRDefault="00F45832" w:rsidP="00F45832">
      <w:bookmarkStart w:id="0" w:name="_GoBack"/>
      <w:bookmarkEnd w:id="0"/>
    </w:p>
    <w:sectPr w:rsidR="006B2F86" w:rsidRPr="00F458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E98DA" w14:textId="77777777" w:rsidR="00F45832" w:rsidRDefault="00F45832" w:rsidP="00E71FC3">
      <w:pPr>
        <w:spacing w:after="0" w:line="240" w:lineRule="auto"/>
      </w:pPr>
      <w:r>
        <w:separator/>
      </w:r>
    </w:p>
  </w:endnote>
  <w:endnote w:type="continuationSeparator" w:id="0">
    <w:p w14:paraId="4B0F4C2E" w14:textId="77777777" w:rsidR="00F45832" w:rsidRDefault="00F458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580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F9ED1" w14:textId="77777777" w:rsidR="00F45832" w:rsidRDefault="00F45832" w:rsidP="00E71FC3">
      <w:pPr>
        <w:spacing w:after="0" w:line="240" w:lineRule="auto"/>
      </w:pPr>
      <w:r>
        <w:separator/>
      </w:r>
    </w:p>
  </w:footnote>
  <w:footnote w:type="continuationSeparator" w:id="0">
    <w:p w14:paraId="07D9EF78" w14:textId="77777777" w:rsidR="00F45832" w:rsidRDefault="00F458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3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836B"/>
  <w15:chartTrackingRefBased/>
  <w15:docId w15:val="{9788079C-E8C3-4747-9858-FAC6AD2C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2019-09-25T19:32:00Z</dcterms:created>
  <dcterms:modified xsi:type="dcterms:W3CDTF">2019-09-25T19:32:00Z</dcterms:modified>
</cp:coreProperties>
</file>