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B9AFD" w14:textId="0D0E8B5B" w:rsidR="00BA00AB" w:rsidRDefault="00EB28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THURE</w:t>
      </w:r>
      <w:r>
        <w:rPr>
          <w:rFonts w:cs="Times New Roman"/>
          <w:szCs w:val="24"/>
        </w:rPr>
        <w:t xml:space="preserve">      (d.1491)</w:t>
      </w:r>
    </w:p>
    <w:p w14:paraId="0FD3EB2F" w14:textId="462D09F1" w:rsidR="00EB28F0" w:rsidRDefault="00EB28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Sicklinghall.</w:t>
      </w:r>
    </w:p>
    <w:p w14:paraId="4EA5101D" w14:textId="77777777" w:rsidR="00EB28F0" w:rsidRDefault="00EB28F0" w:rsidP="009139A6">
      <w:pPr>
        <w:pStyle w:val="NoSpacing"/>
        <w:rPr>
          <w:rFonts w:cs="Times New Roman"/>
          <w:szCs w:val="24"/>
        </w:rPr>
      </w:pPr>
    </w:p>
    <w:p w14:paraId="0C3DF6E2" w14:textId="77777777" w:rsidR="00EB28F0" w:rsidRDefault="00EB28F0" w:rsidP="009139A6">
      <w:pPr>
        <w:pStyle w:val="NoSpacing"/>
        <w:rPr>
          <w:rFonts w:cs="Times New Roman"/>
          <w:szCs w:val="24"/>
        </w:rPr>
      </w:pPr>
    </w:p>
    <w:p w14:paraId="4BBD9C95" w14:textId="34EFB75D" w:rsidR="00EB28F0" w:rsidRDefault="00EB28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May1491</w:t>
      </w:r>
      <w:r>
        <w:rPr>
          <w:rFonts w:cs="Times New Roman"/>
          <w:szCs w:val="24"/>
        </w:rPr>
        <w:tab/>
        <w:t>He made his Will.   (W.Y.R. p.169)</w:t>
      </w:r>
    </w:p>
    <w:p w14:paraId="008065E1" w14:textId="7C803D4E" w:rsidR="00EB28F0" w:rsidRDefault="00EB28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0E28F280" w14:textId="77777777" w:rsidR="00EB28F0" w:rsidRDefault="00EB28F0" w:rsidP="009139A6">
      <w:pPr>
        <w:pStyle w:val="NoSpacing"/>
        <w:rPr>
          <w:rFonts w:cs="Times New Roman"/>
          <w:szCs w:val="24"/>
        </w:rPr>
      </w:pPr>
    </w:p>
    <w:p w14:paraId="19C612EF" w14:textId="77777777" w:rsidR="00EB28F0" w:rsidRDefault="00EB28F0" w:rsidP="009139A6">
      <w:pPr>
        <w:pStyle w:val="NoSpacing"/>
        <w:rPr>
          <w:rFonts w:cs="Times New Roman"/>
          <w:szCs w:val="24"/>
        </w:rPr>
      </w:pPr>
    </w:p>
    <w:p w14:paraId="149757BA" w14:textId="464C8A6D" w:rsidR="00EB28F0" w:rsidRPr="00EB28F0" w:rsidRDefault="00EB28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February 2024</w:t>
      </w:r>
    </w:p>
    <w:sectPr w:rsidR="00EB28F0" w:rsidRPr="00EB28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46107" w14:textId="77777777" w:rsidR="00EB28F0" w:rsidRDefault="00EB28F0" w:rsidP="009139A6">
      <w:r>
        <w:separator/>
      </w:r>
    </w:p>
  </w:endnote>
  <w:endnote w:type="continuationSeparator" w:id="0">
    <w:p w14:paraId="43012FFF" w14:textId="77777777" w:rsidR="00EB28F0" w:rsidRDefault="00EB28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8D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9E9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4E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A3310" w14:textId="77777777" w:rsidR="00EB28F0" w:rsidRDefault="00EB28F0" w:rsidP="009139A6">
      <w:r>
        <w:separator/>
      </w:r>
    </w:p>
  </w:footnote>
  <w:footnote w:type="continuationSeparator" w:id="0">
    <w:p w14:paraId="443F3E95" w14:textId="77777777" w:rsidR="00EB28F0" w:rsidRDefault="00EB28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389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468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96A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F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28F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7FC6B"/>
  <w15:chartTrackingRefBased/>
  <w15:docId w15:val="{DBDBB7D1-CA70-43F3-A312-E1D1DED25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2024-02-07T19:06:00Z</dcterms:created>
  <dcterms:modified xsi:type="dcterms:W3CDTF">2024-02-07T19:09:00Z</dcterms:modified>
</cp:coreProperties>
</file>