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5412" w14:textId="77777777" w:rsidR="008852F8" w:rsidRDefault="008852F8" w:rsidP="008852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THURBERN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14:paraId="0E70F568" w14:textId="77777777" w:rsidR="008852F8" w:rsidRDefault="008852F8" w:rsidP="008852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Cotton, Suffolk.</w:t>
      </w:r>
    </w:p>
    <w:p w14:paraId="1E835978" w14:textId="77777777" w:rsidR="008852F8" w:rsidRDefault="008852F8" w:rsidP="008852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0C1D66" w14:textId="77777777" w:rsidR="008852F8" w:rsidRDefault="008852F8" w:rsidP="008852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D08C7F" w14:textId="77777777" w:rsidR="008852F8" w:rsidRDefault="008852F8" w:rsidP="008852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Sep.1450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enfeoffed by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Wulferston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Wulferston</w:t>
      </w:r>
      <w:proofErr w:type="spellEnd"/>
    </w:p>
    <w:p w14:paraId="6AAAD80C" w14:textId="77777777" w:rsidR="008852F8" w:rsidRDefault="008852F8" w:rsidP="008852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Stowry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Haughton(q.v.) of a close in Cotton.</w:t>
      </w:r>
    </w:p>
    <w:p w14:paraId="372F447D" w14:textId="77777777" w:rsidR="008852F8" w:rsidRDefault="008852F8" w:rsidP="008852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FB 161/L1/3)</w:t>
      </w:r>
    </w:p>
    <w:p w14:paraId="2B633A1E" w14:textId="77777777" w:rsidR="008852F8" w:rsidRDefault="008852F8" w:rsidP="008852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B9480C" w14:textId="77777777" w:rsidR="008852F8" w:rsidRDefault="008852F8" w:rsidP="008852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0DC236" w14:textId="77777777" w:rsidR="008852F8" w:rsidRDefault="008852F8" w:rsidP="008852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2022</w:t>
      </w:r>
    </w:p>
    <w:p w14:paraId="17C9409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61A75" w14:textId="77777777" w:rsidR="008852F8" w:rsidRDefault="008852F8" w:rsidP="009139A6">
      <w:r>
        <w:separator/>
      </w:r>
    </w:p>
  </w:endnote>
  <w:endnote w:type="continuationSeparator" w:id="0">
    <w:p w14:paraId="4A14AB67" w14:textId="77777777" w:rsidR="008852F8" w:rsidRDefault="008852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C83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072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0BA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FAF02" w14:textId="77777777" w:rsidR="008852F8" w:rsidRDefault="008852F8" w:rsidP="009139A6">
      <w:r>
        <w:separator/>
      </w:r>
    </w:p>
  </w:footnote>
  <w:footnote w:type="continuationSeparator" w:id="0">
    <w:p w14:paraId="191905B1" w14:textId="77777777" w:rsidR="008852F8" w:rsidRDefault="008852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7A6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9D9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2A2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2F8"/>
    <w:rsid w:val="000666E0"/>
    <w:rsid w:val="002510B7"/>
    <w:rsid w:val="005C130B"/>
    <w:rsid w:val="00826F5C"/>
    <w:rsid w:val="008852F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A9A4F"/>
  <w15:chartTrackingRefBased/>
  <w15:docId w15:val="{4CD478A4-464D-4767-B19D-E07B8DCE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2022-02-25T21:10:00Z</dcterms:created>
  <dcterms:modified xsi:type="dcterms:W3CDTF">2022-02-25T21:10:00Z</dcterms:modified>
</cp:coreProperties>
</file>