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84A5A" w14:textId="77777777" w:rsidR="00B66266" w:rsidRDefault="00B66266" w:rsidP="00B66266">
      <w:pPr>
        <w:rPr>
          <w:rFonts w:cs="Times New Roman"/>
        </w:rPr>
      </w:pPr>
      <w:r>
        <w:rPr>
          <w:rFonts w:cs="Times New Roman"/>
          <w:u w:val="single"/>
        </w:rPr>
        <w:t>Master William THURBACHE</w:t>
      </w:r>
      <w:r>
        <w:rPr>
          <w:rFonts w:cs="Times New Roman"/>
        </w:rPr>
        <w:t xml:space="preserve">       (fl.1400)</w:t>
      </w:r>
    </w:p>
    <w:p w14:paraId="05C92F9F" w14:textId="77777777" w:rsidR="00B66266" w:rsidRDefault="00B66266" w:rsidP="00B66266">
      <w:pPr>
        <w:rPr>
          <w:rFonts w:cs="Times New Roman"/>
        </w:rPr>
      </w:pPr>
      <w:r>
        <w:rPr>
          <w:rFonts w:cs="Times New Roman"/>
        </w:rPr>
        <w:t>of Shelford Priory.</w:t>
      </w:r>
    </w:p>
    <w:p w14:paraId="1234A0D6" w14:textId="77777777" w:rsidR="00B66266" w:rsidRDefault="00B66266" w:rsidP="00B66266">
      <w:pPr>
        <w:rPr>
          <w:rFonts w:cs="Times New Roman"/>
        </w:rPr>
      </w:pPr>
    </w:p>
    <w:p w14:paraId="080ADC74" w14:textId="77777777" w:rsidR="00B66266" w:rsidRDefault="00B66266" w:rsidP="00B66266">
      <w:pPr>
        <w:rPr>
          <w:rFonts w:cs="Times New Roman"/>
        </w:rPr>
      </w:pPr>
    </w:p>
    <w:p w14:paraId="23B81626" w14:textId="77777777" w:rsidR="00B66266" w:rsidRPr="00A83454" w:rsidRDefault="00B66266" w:rsidP="00B66266">
      <w:pPr>
        <w:rPr>
          <w:rFonts w:cs="Times New Roman"/>
        </w:rPr>
      </w:pPr>
      <w:r>
        <w:rPr>
          <w:rFonts w:cs="Times New Roman"/>
        </w:rPr>
        <w:t>18 Dec.1400</w:t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He was ordained </w:t>
      </w:r>
      <w:r>
        <w:rPr>
          <w:rFonts w:cs="Times New Roman"/>
        </w:rPr>
        <w:t>priest</w:t>
      </w:r>
      <w:r w:rsidRPr="00A83454">
        <w:rPr>
          <w:rFonts w:cs="Times New Roman"/>
        </w:rPr>
        <w:t xml:space="preserve"> in the chapel of </w:t>
      </w:r>
      <w:proofErr w:type="spellStart"/>
      <w:r w:rsidRPr="00A83454">
        <w:rPr>
          <w:rFonts w:cs="Times New Roman"/>
        </w:rPr>
        <w:t>St.Nicholas</w:t>
      </w:r>
      <w:proofErr w:type="spellEnd"/>
      <w:r w:rsidRPr="00A83454">
        <w:rPr>
          <w:rFonts w:cs="Times New Roman"/>
        </w:rPr>
        <w:t>, Bawtry,</w:t>
      </w:r>
    </w:p>
    <w:p w14:paraId="683678A2" w14:textId="77777777" w:rsidR="00B66266" w:rsidRPr="00A83454" w:rsidRDefault="00B66266" w:rsidP="00B66266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0CBECDF9" w14:textId="77777777" w:rsidR="00B66266" w:rsidRDefault="00B66266" w:rsidP="00B66266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0EF08B3F" w14:textId="77777777" w:rsidR="00B66266" w:rsidRDefault="00B66266" w:rsidP="00B66266">
      <w:pPr>
        <w:rPr>
          <w:rFonts w:cs="Times New Roman"/>
        </w:rPr>
      </w:pPr>
    </w:p>
    <w:p w14:paraId="3D1AB5CC" w14:textId="77777777" w:rsidR="00B66266" w:rsidRDefault="00B66266" w:rsidP="00B66266">
      <w:pPr>
        <w:rPr>
          <w:rFonts w:cs="Times New Roman"/>
        </w:rPr>
      </w:pPr>
    </w:p>
    <w:p w14:paraId="44BD18A5" w14:textId="77777777" w:rsidR="00B66266" w:rsidRPr="003864F2" w:rsidRDefault="00B66266" w:rsidP="00B66266">
      <w:pPr>
        <w:rPr>
          <w:rFonts w:cs="Times New Roman"/>
        </w:rPr>
      </w:pPr>
      <w:r>
        <w:rPr>
          <w:rFonts w:cs="Times New Roman"/>
        </w:rPr>
        <w:t>13 November 2025</w:t>
      </w:r>
    </w:p>
    <w:p w14:paraId="0CA65C06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8B81" w14:textId="77777777" w:rsidR="00B66266" w:rsidRDefault="00B66266" w:rsidP="00086E2C">
      <w:r>
        <w:separator/>
      </w:r>
    </w:p>
  </w:endnote>
  <w:endnote w:type="continuationSeparator" w:id="0">
    <w:p w14:paraId="68EABD14" w14:textId="77777777" w:rsidR="00B66266" w:rsidRDefault="00B6626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A8C0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856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13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FEBB1" w14:textId="77777777" w:rsidR="00B66266" w:rsidRDefault="00B66266" w:rsidP="00086E2C">
      <w:r>
        <w:separator/>
      </w:r>
    </w:p>
  </w:footnote>
  <w:footnote w:type="continuationSeparator" w:id="0">
    <w:p w14:paraId="2C074E2B" w14:textId="77777777" w:rsidR="00B66266" w:rsidRDefault="00B6626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473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B9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BA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66"/>
    <w:rsid w:val="00086E2C"/>
    <w:rsid w:val="000A2E7A"/>
    <w:rsid w:val="002244B7"/>
    <w:rsid w:val="00314D94"/>
    <w:rsid w:val="00617568"/>
    <w:rsid w:val="006E68FA"/>
    <w:rsid w:val="009221B9"/>
    <w:rsid w:val="00B6626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C5E6"/>
  <w15:chartTrackingRefBased/>
  <w15:docId w15:val="{30C38773-2991-4A76-AA0B-C1846760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26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208</Characters>
  <Application>Microsoft Office Word</Application>
  <DocSecurity>0</DocSecurity>
  <Lines>9</Lines>
  <Paragraphs>7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2025-11-19T19:45:00Z</dcterms:created>
  <dcterms:modified xsi:type="dcterms:W3CDTF">2025-11-19T19:46:00Z</dcterms:modified>
</cp:coreProperties>
</file>