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833BC" w14:textId="77777777" w:rsidR="00826526" w:rsidRDefault="00826526" w:rsidP="008265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William THURBACHE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45B56E91" w14:textId="77777777" w:rsidR="00826526" w:rsidRDefault="00826526" w:rsidP="008265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Eakring</w:t>
      </w:r>
      <w:proofErr w:type="spellEnd"/>
      <w:r>
        <w:rPr>
          <w:rFonts w:cs="Times New Roman"/>
          <w:szCs w:val="24"/>
        </w:rPr>
        <w:t>.</w:t>
      </w:r>
    </w:p>
    <w:p w14:paraId="5C5F7E26" w14:textId="77777777" w:rsidR="00826526" w:rsidRDefault="00826526" w:rsidP="00826526">
      <w:pPr>
        <w:pStyle w:val="NoSpacing"/>
        <w:rPr>
          <w:rFonts w:cs="Times New Roman"/>
          <w:szCs w:val="24"/>
        </w:rPr>
      </w:pPr>
    </w:p>
    <w:p w14:paraId="567770F6" w14:textId="77777777" w:rsidR="00826526" w:rsidRDefault="00826526" w:rsidP="00826526">
      <w:pPr>
        <w:pStyle w:val="NoSpacing"/>
        <w:rPr>
          <w:rFonts w:cs="Times New Roman"/>
          <w:szCs w:val="24"/>
        </w:rPr>
      </w:pPr>
    </w:p>
    <w:p w14:paraId="3F35828E" w14:textId="77777777" w:rsidR="00826526" w:rsidRDefault="00826526" w:rsidP="008265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 xml:space="preserve">He was ordained acolyte in the church of the Dominicans in York by </w:t>
      </w:r>
    </w:p>
    <w:p w14:paraId="02DE5EBA" w14:textId="77777777" w:rsidR="00826526" w:rsidRDefault="00826526" w:rsidP="008265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Northbrugge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Suffragen</w:t>
      </w:r>
      <w:proofErr w:type="spellEnd"/>
      <w:r>
        <w:rPr>
          <w:rFonts w:cs="Times New Roman"/>
          <w:szCs w:val="24"/>
        </w:rPr>
        <w:t xml:space="preserve"> Archbishop of York(q.v.).</w:t>
      </w:r>
    </w:p>
    <w:p w14:paraId="27E4B095" w14:textId="77777777" w:rsidR="00826526" w:rsidRDefault="00826526" w:rsidP="008265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(York Clergy </w:t>
      </w:r>
      <w:proofErr w:type="spellStart"/>
      <w:r>
        <w:rPr>
          <w:rFonts w:cs="Times New Roman"/>
          <w:szCs w:val="24"/>
        </w:rPr>
        <w:t>Ordonations</w:t>
      </w:r>
      <w:proofErr w:type="spellEnd"/>
      <w:r>
        <w:rPr>
          <w:rFonts w:cs="Times New Roman"/>
          <w:szCs w:val="24"/>
        </w:rPr>
        <w:t xml:space="preserve"> 1400-24, ed. David </w:t>
      </w:r>
      <w:proofErr w:type="spellStart"/>
      <w:proofErr w:type="gramStart"/>
      <w:r>
        <w:rPr>
          <w:rFonts w:cs="Times New Roman"/>
          <w:szCs w:val="24"/>
        </w:rPr>
        <w:t>M.Smith</w:t>
      </w:r>
      <w:proofErr w:type="spellEnd"/>
      <w:proofErr w:type="gramEnd"/>
      <w:r>
        <w:rPr>
          <w:rFonts w:cs="Times New Roman"/>
          <w:szCs w:val="24"/>
        </w:rPr>
        <w:t>, 2020)</w:t>
      </w:r>
    </w:p>
    <w:p w14:paraId="0B5701A7" w14:textId="77777777" w:rsidR="00826526" w:rsidRDefault="00826526" w:rsidP="00826526">
      <w:pPr>
        <w:pStyle w:val="NoSpacing"/>
        <w:rPr>
          <w:rFonts w:cs="Times New Roman"/>
          <w:szCs w:val="24"/>
        </w:rPr>
      </w:pPr>
    </w:p>
    <w:p w14:paraId="23E70CA8" w14:textId="77777777" w:rsidR="00826526" w:rsidRDefault="00826526" w:rsidP="00826526">
      <w:pPr>
        <w:pStyle w:val="NoSpacing"/>
        <w:rPr>
          <w:rFonts w:cs="Times New Roman"/>
          <w:szCs w:val="24"/>
        </w:rPr>
      </w:pPr>
    </w:p>
    <w:p w14:paraId="71DD4A37" w14:textId="77777777" w:rsidR="00826526" w:rsidRDefault="00826526" w:rsidP="008265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47C749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CF5B2D" w14:textId="77777777" w:rsidR="00826526" w:rsidRDefault="00826526" w:rsidP="009139A6">
      <w:r>
        <w:separator/>
      </w:r>
    </w:p>
  </w:endnote>
  <w:endnote w:type="continuationSeparator" w:id="0">
    <w:p w14:paraId="6F98A07D" w14:textId="77777777" w:rsidR="00826526" w:rsidRDefault="008265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16C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08C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9F1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90FAC" w14:textId="77777777" w:rsidR="00826526" w:rsidRDefault="00826526" w:rsidP="009139A6">
      <w:r>
        <w:separator/>
      </w:r>
    </w:p>
  </w:footnote>
  <w:footnote w:type="continuationSeparator" w:id="0">
    <w:p w14:paraId="391C25C7" w14:textId="77777777" w:rsidR="00826526" w:rsidRDefault="008265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76E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E81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F46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26"/>
    <w:rsid w:val="000666E0"/>
    <w:rsid w:val="002510B7"/>
    <w:rsid w:val="00270799"/>
    <w:rsid w:val="005C130B"/>
    <w:rsid w:val="00626889"/>
    <w:rsid w:val="0082652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D3067"/>
  <w15:chartTrackingRefBased/>
  <w15:docId w15:val="{AF3A1E5E-7973-4BC5-A7F0-9DA33EEC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2024-05-26T20:27:00Z</dcterms:created>
  <dcterms:modified xsi:type="dcterms:W3CDTF">2024-05-26T20:28:00Z</dcterms:modified>
</cp:coreProperties>
</file>