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FD41D" w14:textId="77777777" w:rsidR="00852B1E" w:rsidRDefault="00852B1E" w:rsidP="00852B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THUNDER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fl.1474)</w:t>
      </w:r>
    </w:p>
    <w:p w14:paraId="5AE91601" w14:textId="77777777" w:rsidR="00852B1E" w:rsidRDefault="00852B1E" w:rsidP="00852B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3AFE0A6B" w14:textId="77777777" w:rsidR="00852B1E" w:rsidRDefault="00852B1E" w:rsidP="00852B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E26D7C" w14:textId="77777777" w:rsidR="00852B1E" w:rsidRDefault="00852B1E" w:rsidP="00852B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8EF3E2" w14:textId="77777777" w:rsidR="00852B1E" w:rsidRDefault="00852B1E" w:rsidP="00852B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May1474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A2EE3AA" w14:textId="77777777" w:rsidR="00852B1E" w:rsidRDefault="00852B1E" w:rsidP="00852B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https://www.kentarchaeology.org.uk/Research/Libr/Wills/NameOrder/R.htm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3E0E44B" w14:textId="77777777" w:rsidR="00852B1E" w:rsidRDefault="00852B1E" w:rsidP="00852B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A3150C" w14:textId="77777777" w:rsidR="00852B1E" w:rsidRDefault="00852B1E" w:rsidP="00852B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6B3451" w14:textId="77777777" w:rsidR="00852B1E" w:rsidRDefault="00852B1E" w:rsidP="00852B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2022</w:t>
      </w:r>
    </w:p>
    <w:p w14:paraId="0C0187A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8AF67" w14:textId="77777777" w:rsidR="00852B1E" w:rsidRDefault="00852B1E" w:rsidP="009139A6">
      <w:r>
        <w:separator/>
      </w:r>
    </w:p>
  </w:endnote>
  <w:endnote w:type="continuationSeparator" w:id="0">
    <w:p w14:paraId="087F0831" w14:textId="77777777" w:rsidR="00852B1E" w:rsidRDefault="00852B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C51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40B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2D1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EAD93" w14:textId="77777777" w:rsidR="00852B1E" w:rsidRDefault="00852B1E" w:rsidP="009139A6">
      <w:r>
        <w:separator/>
      </w:r>
    </w:p>
  </w:footnote>
  <w:footnote w:type="continuationSeparator" w:id="0">
    <w:p w14:paraId="0732C0C4" w14:textId="77777777" w:rsidR="00852B1E" w:rsidRDefault="00852B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6BC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373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946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1E"/>
    <w:rsid w:val="000666E0"/>
    <w:rsid w:val="002510B7"/>
    <w:rsid w:val="005C130B"/>
    <w:rsid w:val="00826F5C"/>
    <w:rsid w:val="00852B1E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7D358"/>
  <w15:chartTrackingRefBased/>
  <w15:docId w15:val="{F856EACA-26D4-44C2-B112-39F13DCB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2B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R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2022-03-22T20:12:00Z</dcterms:created>
  <dcterms:modified xsi:type="dcterms:W3CDTF">2022-03-22T20:12:00Z</dcterms:modified>
</cp:coreProperties>
</file>