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941A7" w14:textId="77777777" w:rsidR="00CF27AC" w:rsidRDefault="00CF27AC" w:rsidP="00CF27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THUNDER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d.1479)</w:t>
      </w:r>
    </w:p>
    <w:p w14:paraId="1FE86349" w14:textId="77777777" w:rsidR="00CF27AC" w:rsidRDefault="00CF27AC" w:rsidP="00CF27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Winchelsea, Sussex. Widow.</w:t>
      </w:r>
    </w:p>
    <w:p w14:paraId="3135A32A" w14:textId="77777777" w:rsidR="00CF27AC" w:rsidRDefault="00CF27AC" w:rsidP="00CF27AC">
      <w:pPr>
        <w:pStyle w:val="NoSpacing"/>
        <w:rPr>
          <w:rFonts w:cs="Times New Roman"/>
          <w:szCs w:val="24"/>
        </w:rPr>
      </w:pPr>
    </w:p>
    <w:p w14:paraId="71C14C36" w14:textId="77777777" w:rsidR="00CF27AC" w:rsidRDefault="00CF27AC" w:rsidP="00CF27AC">
      <w:pPr>
        <w:pStyle w:val="NoSpacing"/>
        <w:rPr>
          <w:rFonts w:cs="Times New Roman"/>
          <w:szCs w:val="24"/>
        </w:rPr>
      </w:pPr>
    </w:p>
    <w:p w14:paraId="1F95982C" w14:textId="77777777" w:rsidR="00CF27AC" w:rsidRDefault="00CF27AC" w:rsidP="00CF27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48FBA0D5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7855E4D7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pp.388-9)</w:t>
      </w:r>
    </w:p>
    <w:p w14:paraId="123907AA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Daughter:   Alice, Anne, Agnes(q.v.).   (ibid.)</w:t>
      </w:r>
    </w:p>
    <w:p w14:paraId="30E7CC77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479BC48D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3DD02E76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Aug.1479</w:t>
      </w:r>
      <w:r>
        <w:rPr>
          <w:rFonts w:eastAsia="Times New Roman" w:cs="Times New Roman"/>
          <w:szCs w:val="24"/>
        </w:rPr>
        <w:tab/>
        <w:t>She made her Will.   (ibid.)</w:t>
      </w:r>
    </w:p>
    <w:p w14:paraId="76934B84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Nov.</w:t>
      </w:r>
      <w:r>
        <w:rPr>
          <w:rFonts w:eastAsia="Times New Roman" w:cs="Times New Roman"/>
          <w:szCs w:val="24"/>
        </w:rPr>
        <w:tab/>
        <w:t>Probate of her Will.   (ibid.)</w:t>
      </w:r>
    </w:p>
    <w:p w14:paraId="0BC50151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1FD0255E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0F364FAF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Executor:   Walter More(q.v.).   (ibid.)</w:t>
      </w:r>
    </w:p>
    <w:p w14:paraId="319B9975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395AEFC7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</w:p>
    <w:p w14:paraId="70AD69B3" w14:textId="77777777" w:rsidR="00CF27AC" w:rsidRDefault="00CF27AC" w:rsidP="00CF27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May 2024</w:t>
      </w:r>
    </w:p>
    <w:p w14:paraId="430864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E9787" w14:textId="77777777" w:rsidR="00CF27AC" w:rsidRDefault="00CF27AC" w:rsidP="009139A6">
      <w:r>
        <w:separator/>
      </w:r>
    </w:p>
  </w:endnote>
  <w:endnote w:type="continuationSeparator" w:id="0">
    <w:p w14:paraId="70ECFCF8" w14:textId="77777777" w:rsidR="00CF27AC" w:rsidRDefault="00CF27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078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9F8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D32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8CD0E" w14:textId="77777777" w:rsidR="00CF27AC" w:rsidRDefault="00CF27AC" w:rsidP="009139A6">
      <w:r>
        <w:separator/>
      </w:r>
    </w:p>
  </w:footnote>
  <w:footnote w:type="continuationSeparator" w:id="0">
    <w:p w14:paraId="295EF9B0" w14:textId="77777777" w:rsidR="00CF27AC" w:rsidRDefault="00CF27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E7F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FCF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79A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7AC"/>
    <w:rsid w:val="000666E0"/>
    <w:rsid w:val="002510B7"/>
    <w:rsid w:val="00270799"/>
    <w:rsid w:val="005C130B"/>
    <w:rsid w:val="006B43C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27A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230A"/>
  <w15:chartTrackingRefBased/>
  <w15:docId w15:val="{4DF81115-151B-4C77-91CD-9F785935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2024-05-22T19:21:00Z</dcterms:created>
  <dcterms:modified xsi:type="dcterms:W3CDTF">2024-05-22T19:23:00Z</dcterms:modified>
</cp:coreProperties>
</file>