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3D4FD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Agnes THUNDER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538EE006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</w:p>
    <w:p w14:paraId="2B353886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</w:p>
    <w:p w14:paraId="33C62733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Daughter of Katherine Thunder of Winchelsea(q.v.) and her husband, Thomas(q.v.).</w:t>
      </w:r>
    </w:p>
    <w:p w14:paraId="53DAA40C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05D43602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pp.388-9)</w:t>
      </w:r>
    </w:p>
    <w:p w14:paraId="39288F71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</w:p>
    <w:p w14:paraId="6413BC0A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</w:p>
    <w:p w14:paraId="6421AB3D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Aug.1479</w:t>
      </w:r>
      <w:r>
        <w:rPr>
          <w:rFonts w:eastAsia="Times New Roman" w:cs="Times New Roman"/>
          <w:szCs w:val="24"/>
        </w:rPr>
        <w:tab/>
        <w:t>Her mother bequeathed her a silver goblet and a gilt standing cup.</w:t>
      </w:r>
    </w:p>
    <w:p w14:paraId="7AB33AAB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48DEA775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</w:p>
    <w:p w14:paraId="20CB1EBB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</w:p>
    <w:p w14:paraId="2B669CA3" w14:textId="77777777" w:rsidR="0083497D" w:rsidRDefault="0083497D" w:rsidP="0083497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May 2024</w:t>
      </w:r>
    </w:p>
    <w:p w14:paraId="08FFE9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11C2C" w14:textId="77777777" w:rsidR="0083497D" w:rsidRDefault="0083497D" w:rsidP="009139A6">
      <w:r>
        <w:separator/>
      </w:r>
    </w:p>
  </w:endnote>
  <w:endnote w:type="continuationSeparator" w:id="0">
    <w:p w14:paraId="725C3E59" w14:textId="77777777" w:rsidR="0083497D" w:rsidRDefault="008349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A91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8D3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D29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129C34" w14:textId="77777777" w:rsidR="0083497D" w:rsidRDefault="0083497D" w:rsidP="009139A6">
      <w:r>
        <w:separator/>
      </w:r>
    </w:p>
  </w:footnote>
  <w:footnote w:type="continuationSeparator" w:id="0">
    <w:p w14:paraId="3D655132" w14:textId="77777777" w:rsidR="0083497D" w:rsidRDefault="008349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F05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69C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516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7D"/>
    <w:rsid w:val="000666E0"/>
    <w:rsid w:val="002510B7"/>
    <w:rsid w:val="00270799"/>
    <w:rsid w:val="005C130B"/>
    <w:rsid w:val="006B43CB"/>
    <w:rsid w:val="00826F5C"/>
    <w:rsid w:val="0083497D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568B9"/>
  <w15:chartTrackingRefBased/>
  <w15:docId w15:val="{A13A5524-C444-4A04-859A-9563813E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2024-05-22T19:24:00Z</dcterms:created>
  <dcterms:modified xsi:type="dcterms:W3CDTF">2024-05-22T19:24:00Z</dcterms:modified>
</cp:coreProperties>
</file>