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79F" w:rsidRDefault="001A079F" w:rsidP="001A07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THUGOR, senior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:rsidR="001A079F" w:rsidRDefault="001A079F" w:rsidP="001A07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079F" w:rsidRDefault="001A079F" w:rsidP="001A07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079F" w:rsidRDefault="001A079F" w:rsidP="001A07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Jan.1410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and Robert Orbell of Assington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, granted a messuage and land in the </w:t>
      </w:r>
    </w:p>
    <w:p w:rsidR="001A079F" w:rsidRDefault="001A079F" w:rsidP="001A07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parish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St.Gregory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Sudbury, Suffolk, to John Baker of Sudbury,</w:t>
      </w:r>
    </w:p>
    <w:p w:rsidR="001A079F" w:rsidRDefault="001A079F" w:rsidP="001A07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fuller(q.v.), and others.</w:t>
      </w:r>
    </w:p>
    <w:p w:rsidR="001A079F" w:rsidRDefault="001A079F" w:rsidP="001A07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C4166">
          <w:rPr>
            <w:rStyle w:val="Hyperlink"/>
            <w:rFonts w:ascii="Times New Roman" w:hAnsi="Times New Roman" w:cs="Times New Roman"/>
            <w:sz w:val="24"/>
            <w:szCs w:val="24"/>
          </w:rPr>
          <w:t>http://discovery.nationalarchives.gov.uk/details/r/C4456800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1A079F" w:rsidRDefault="001A079F" w:rsidP="001A07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079F" w:rsidRDefault="001A079F" w:rsidP="001A07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079F" w:rsidRPr="001A079F" w:rsidRDefault="001A079F" w:rsidP="001A07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</w:p>
    <w:sectPr w:rsidR="001A079F" w:rsidRPr="001A07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79F" w:rsidRDefault="001A079F" w:rsidP="00564E3C">
      <w:pPr>
        <w:spacing w:after="0" w:line="240" w:lineRule="auto"/>
      </w:pPr>
      <w:r>
        <w:separator/>
      </w:r>
    </w:p>
  </w:endnote>
  <w:endnote w:type="continuationSeparator" w:id="0">
    <w:p w:rsidR="001A079F" w:rsidRDefault="001A079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A079F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79F" w:rsidRDefault="001A079F" w:rsidP="00564E3C">
      <w:pPr>
        <w:spacing w:after="0" w:line="240" w:lineRule="auto"/>
      </w:pPr>
      <w:r>
        <w:separator/>
      </w:r>
    </w:p>
  </w:footnote>
  <w:footnote w:type="continuationSeparator" w:id="0">
    <w:p w:rsidR="001A079F" w:rsidRDefault="001A079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79F"/>
    <w:rsid w:val="001A079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F383E"/>
  <w15:chartTrackingRefBased/>
  <w15:docId w15:val="{90A24106-1300-496B-8EB7-71FCB317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A07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details/r/C445680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2016-02-18T12:53:00Z</dcterms:created>
  <dcterms:modified xsi:type="dcterms:W3CDTF">2016-02-18T12:54:00Z</dcterms:modified>
</cp:coreProperties>
</file>