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6A07" w14:textId="77777777" w:rsidR="00C71058" w:rsidRDefault="00C71058" w:rsidP="00C71058">
      <w:pPr>
        <w:pStyle w:val="NoSpacing"/>
      </w:pPr>
      <w:r>
        <w:rPr>
          <w:u w:val="single"/>
        </w:rPr>
        <w:t>Baldwin THORNHILL</w:t>
      </w:r>
      <w:r>
        <w:t xml:space="preserve">       (fl.1416)</w:t>
      </w:r>
    </w:p>
    <w:p w14:paraId="136D72F3" w14:textId="77777777" w:rsidR="00C71058" w:rsidRDefault="00C71058" w:rsidP="00C71058">
      <w:pPr>
        <w:pStyle w:val="NoSpacing"/>
      </w:pPr>
    </w:p>
    <w:p w14:paraId="68DF9709" w14:textId="77777777" w:rsidR="00C71058" w:rsidRDefault="00C71058" w:rsidP="00C71058">
      <w:pPr>
        <w:pStyle w:val="NoSpacing"/>
      </w:pPr>
    </w:p>
    <w:p w14:paraId="64B22E67" w14:textId="77777777" w:rsidR="00C71058" w:rsidRDefault="00C71058" w:rsidP="00C71058">
      <w:pPr>
        <w:pStyle w:val="NoSpacing"/>
      </w:pPr>
      <w:r>
        <w:t>20 May1416</w:t>
      </w:r>
      <w:r w:rsidRPr="00FD1E72">
        <w:tab/>
        <w:t xml:space="preserve">He was one of those who were ordered to collect in </w:t>
      </w:r>
      <w:r>
        <w:t>Dorset</w:t>
      </w:r>
    </w:p>
    <w:p w14:paraId="22AB021B" w14:textId="77777777" w:rsidR="00C71058" w:rsidRDefault="00C71058" w:rsidP="00C71058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157C93BD" w14:textId="77777777" w:rsidR="00C71058" w:rsidRPr="00FD1E72" w:rsidRDefault="00C71058" w:rsidP="00C71058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673C698A" w14:textId="77777777" w:rsidR="00C71058" w:rsidRDefault="00C71058" w:rsidP="00C71058">
      <w:pPr>
        <w:pStyle w:val="NoSpacing"/>
      </w:pPr>
      <w:r w:rsidRPr="00FD1E72">
        <w:tab/>
      </w:r>
      <w:r w:rsidRPr="00FD1E72">
        <w:tab/>
        <w:t>(C.F.R. 1413-22 p.1</w:t>
      </w:r>
      <w:r>
        <w:t>50)</w:t>
      </w:r>
    </w:p>
    <w:p w14:paraId="13A9AF99" w14:textId="77777777" w:rsidR="00C71058" w:rsidRDefault="00C71058" w:rsidP="00C71058">
      <w:pPr>
        <w:pStyle w:val="NoSpacing"/>
      </w:pPr>
    </w:p>
    <w:p w14:paraId="6FC2399A" w14:textId="77777777" w:rsidR="00C71058" w:rsidRDefault="00C71058" w:rsidP="00C71058">
      <w:pPr>
        <w:pStyle w:val="NoSpacing"/>
      </w:pPr>
    </w:p>
    <w:p w14:paraId="0928AB8E" w14:textId="77777777" w:rsidR="00C71058" w:rsidRDefault="00C71058" w:rsidP="00C71058">
      <w:pPr>
        <w:pStyle w:val="NoSpacing"/>
      </w:pPr>
      <w:r>
        <w:t>20 July 2025</w:t>
      </w:r>
    </w:p>
    <w:p w14:paraId="79301A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B5FE" w14:textId="77777777" w:rsidR="00C71058" w:rsidRDefault="00C71058" w:rsidP="009139A6">
      <w:r>
        <w:separator/>
      </w:r>
    </w:p>
  </w:endnote>
  <w:endnote w:type="continuationSeparator" w:id="0">
    <w:p w14:paraId="26589C09" w14:textId="77777777" w:rsidR="00C71058" w:rsidRDefault="00C710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66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31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96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5275F" w14:textId="77777777" w:rsidR="00C71058" w:rsidRDefault="00C71058" w:rsidP="009139A6">
      <w:r>
        <w:separator/>
      </w:r>
    </w:p>
  </w:footnote>
  <w:footnote w:type="continuationSeparator" w:id="0">
    <w:p w14:paraId="29DC9342" w14:textId="77777777" w:rsidR="00C71058" w:rsidRDefault="00C710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1B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F4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93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5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325E6"/>
    <w:rsid w:val="00BA00AB"/>
    <w:rsid w:val="00C71058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681A6"/>
  <w15:chartTrackingRefBased/>
  <w15:docId w15:val="{49A5B6E4-A7BE-4C6A-935D-F06ADC81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2025-07-21T06:51:00Z</dcterms:created>
  <dcterms:modified xsi:type="dcterms:W3CDTF">2025-07-21T06:52:00Z</dcterms:modified>
</cp:coreProperties>
</file>