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81CE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THORNHAM</w:t>
      </w:r>
      <w:r>
        <w:rPr>
          <w:rFonts w:ascii="Times New Roman" w:hAnsi="Times New Roman" w:cs="Times New Roman"/>
          <w:lang w:val="en-US"/>
        </w:rPr>
        <w:t xml:space="preserve">       (fl.1499)</w:t>
      </w:r>
    </w:p>
    <w:p w14:paraId="6E73ADE0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Bottesford, Leicestershire. </w:t>
      </w:r>
      <w:proofErr w:type="spellStart"/>
      <w:r>
        <w:rPr>
          <w:rFonts w:ascii="Times New Roman" w:hAnsi="Times New Roman" w:cs="Times New Roman"/>
          <w:lang w:val="en-US"/>
        </w:rPr>
        <w:t>Labourer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66E255E5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</w:p>
    <w:p w14:paraId="14062536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</w:p>
    <w:p w14:paraId="4ACE3520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1499</w:t>
      </w:r>
      <w:r>
        <w:rPr>
          <w:rFonts w:ascii="Times New Roman" w:hAnsi="Times New Roman" w:cs="Times New Roman"/>
          <w:lang w:val="en-US"/>
        </w:rPr>
        <w:tab/>
        <w:t>The King indicted him for felony and murder.</w:t>
      </w:r>
    </w:p>
    <w:p w14:paraId="63D8E26B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ascii="Times New Roman" w:hAnsi="Times New Roman" w:cs="Times New Roman"/>
            <w:lang w:val="en-US"/>
          </w:rPr>
          <w:t>https://waalt.uh.edu/index.php/KB27/950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272FBE4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</w:p>
    <w:p w14:paraId="60360536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</w:p>
    <w:p w14:paraId="1372C8FA" w14:textId="77777777" w:rsidR="003E54A7" w:rsidRDefault="003E54A7" w:rsidP="003E54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December 2025</w:t>
      </w:r>
    </w:p>
    <w:p w14:paraId="5E07890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CC703" w14:textId="77777777" w:rsidR="006A624E" w:rsidRDefault="006A624E" w:rsidP="00086E2C">
      <w:pPr>
        <w:spacing w:after="0" w:line="240" w:lineRule="auto"/>
      </w:pPr>
      <w:r>
        <w:separator/>
      </w:r>
    </w:p>
  </w:endnote>
  <w:endnote w:type="continuationSeparator" w:id="0">
    <w:p w14:paraId="6FFAFEF6" w14:textId="77777777" w:rsidR="006A624E" w:rsidRDefault="006A62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8FC1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D75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F1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20B4F" w14:textId="77777777" w:rsidR="006A624E" w:rsidRDefault="006A624E" w:rsidP="00086E2C">
      <w:pPr>
        <w:spacing w:after="0" w:line="240" w:lineRule="auto"/>
      </w:pPr>
      <w:r>
        <w:separator/>
      </w:r>
    </w:p>
  </w:footnote>
  <w:footnote w:type="continuationSeparator" w:id="0">
    <w:p w14:paraId="556A32E0" w14:textId="77777777" w:rsidR="006A624E" w:rsidRDefault="006A62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2BB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4E4B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537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A7"/>
    <w:rsid w:val="00086E2C"/>
    <w:rsid w:val="000A2E7A"/>
    <w:rsid w:val="002244B7"/>
    <w:rsid w:val="00314D94"/>
    <w:rsid w:val="003E54A7"/>
    <w:rsid w:val="00617568"/>
    <w:rsid w:val="006A624E"/>
    <w:rsid w:val="006E68FA"/>
    <w:rsid w:val="00BE29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59E0"/>
  <w15:chartTrackingRefBased/>
  <w15:docId w15:val="{77F8060F-F89F-48AF-B8D6-A109E3D6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E54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54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215</Characters>
  <Application>Microsoft Office Word</Application>
  <DocSecurity>0</DocSecurity>
  <Lines>12</Lines>
  <Paragraphs>7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2025-12-11T21:30:00Z</dcterms:created>
  <dcterms:modified xsi:type="dcterms:W3CDTF">2025-12-11T21:30:00Z</dcterms:modified>
</cp:coreProperties>
</file>