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3D0F0" w14:textId="77777777" w:rsidR="00CE6793" w:rsidRDefault="00CE6793" w:rsidP="00CE6793">
      <w:pPr>
        <w:pStyle w:val="NoSpacing"/>
      </w:pPr>
      <w:r>
        <w:rPr>
          <w:u w:val="single"/>
        </w:rPr>
        <w:t>William THORNER, junior</w:t>
      </w:r>
      <w:r>
        <w:t xml:space="preserve">       (fl.1460)</w:t>
      </w:r>
    </w:p>
    <w:p w14:paraId="14734E5F" w14:textId="77777777" w:rsidR="00CE6793" w:rsidRDefault="00CE6793" w:rsidP="00CE6793">
      <w:pPr>
        <w:pStyle w:val="NoSpacing"/>
      </w:pPr>
      <w:r>
        <w:t>of Loders, Dorset. Husbandman.</w:t>
      </w:r>
    </w:p>
    <w:p w14:paraId="26925B6B" w14:textId="77777777" w:rsidR="00CE6793" w:rsidRDefault="00CE6793" w:rsidP="00CE6793">
      <w:pPr>
        <w:pStyle w:val="NoSpacing"/>
      </w:pPr>
    </w:p>
    <w:p w14:paraId="57C9E798" w14:textId="77777777" w:rsidR="00CE6793" w:rsidRDefault="00CE6793" w:rsidP="00CE6793">
      <w:pPr>
        <w:pStyle w:val="NoSpacing"/>
      </w:pPr>
    </w:p>
    <w:p w14:paraId="77C6963F" w14:textId="77777777" w:rsidR="00CE6793" w:rsidRDefault="00CE6793" w:rsidP="00CE6793">
      <w:pPr>
        <w:pStyle w:val="NoSpacing"/>
      </w:pPr>
      <w:r>
        <w:tab/>
        <w:t>1460</w:t>
      </w:r>
      <w:r>
        <w:tab/>
        <w:t>John Carent, junior(q.v.), brought a plaint of trespass against him and William</w:t>
      </w:r>
    </w:p>
    <w:p w14:paraId="187EDB89" w14:textId="77777777" w:rsidR="00CE6793" w:rsidRDefault="00CE6793" w:rsidP="00CE6793">
      <w:pPr>
        <w:pStyle w:val="NoSpacing"/>
      </w:pPr>
      <w:r>
        <w:tab/>
      </w:r>
      <w:r>
        <w:tab/>
        <w:t xml:space="preserve">Rous, Vicar of </w:t>
      </w:r>
      <w:proofErr w:type="spellStart"/>
      <w:r>
        <w:t>Powerstock</w:t>
      </w:r>
      <w:proofErr w:type="spellEnd"/>
      <w:r>
        <w:t>(q.v.).</w:t>
      </w:r>
    </w:p>
    <w:p w14:paraId="55B8D8EE" w14:textId="77777777" w:rsidR="00CE6793" w:rsidRDefault="00CE6793" w:rsidP="00CE6793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2F670B36" w14:textId="77777777" w:rsidR="00CE6793" w:rsidRDefault="00CE6793" w:rsidP="00CE6793">
      <w:pPr>
        <w:pStyle w:val="NoSpacing"/>
      </w:pPr>
    </w:p>
    <w:p w14:paraId="1F25EDE9" w14:textId="77777777" w:rsidR="00CE6793" w:rsidRDefault="00CE6793" w:rsidP="00CE6793">
      <w:pPr>
        <w:pStyle w:val="NoSpacing"/>
      </w:pPr>
    </w:p>
    <w:p w14:paraId="0D24CE94" w14:textId="77777777" w:rsidR="00CE6793" w:rsidRDefault="00CE6793" w:rsidP="00CE6793">
      <w:pPr>
        <w:pStyle w:val="NoSpacing"/>
      </w:pPr>
    </w:p>
    <w:p w14:paraId="5815A974" w14:textId="77777777" w:rsidR="00CE6793" w:rsidRDefault="00CE6793" w:rsidP="00CE6793">
      <w:pPr>
        <w:pStyle w:val="NoSpacing"/>
      </w:pPr>
      <w:r>
        <w:t>23 December 2025</w:t>
      </w:r>
    </w:p>
    <w:p w14:paraId="129CADD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26B0" w14:textId="77777777" w:rsidR="009E5A70" w:rsidRDefault="009E5A70" w:rsidP="00086E2C">
      <w:pPr>
        <w:spacing w:after="0" w:line="240" w:lineRule="auto"/>
      </w:pPr>
      <w:r>
        <w:separator/>
      </w:r>
    </w:p>
  </w:endnote>
  <w:endnote w:type="continuationSeparator" w:id="0">
    <w:p w14:paraId="0C079CB1" w14:textId="77777777" w:rsidR="009E5A70" w:rsidRDefault="009E5A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70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BBB3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C2F3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2B275" w14:textId="77777777" w:rsidR="009E5A70" w:rsidRDefault="009E5A70" w:rsidP="00086E2C">
      <w:pPr>
        <w:spacing w:after="0" w:line="240" w:lineRule="auto"/>
      </w:pPr>
      <w:r>
        <w:separator/>
      </w:r>
    </w:p>
  </w:footnote>
  <w:footnote w:type="continuationSeparator" w:id="0">
    <w:p w14:paraId="41E1FF52" w14:textId="77777777" w:rsidR="009E5A70" w:rsidRDefault="009E5A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83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195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C0A0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93"/>
    <w:rsid w:val="00086E2C"/>
    <w:rsid w:val="000A2E7A"/>
    <w:rsid w:val="002244B7"/>
    <w:rsid w:val="00314D94"/>
    <w:rsid w:val="00617568"/>
    <w:rsid w:val="006E68FA"/>
    <w:rsid w:val="009E5A70"/>
    <w:rsid w:val="00CE6793"/>
    <w:rsid w:val="00ED3A55"/>
    <w:rsid w:val="00F1577C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B2164"/>
  <w15:chartTrackingRefBased/>
  <w15:docId w15:val="{A54505D4-F3B8-4FF3-BDC4-EEB1733D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E679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224</Characters>
  <Application>Microsoft Office Word</Application>
  <DocSecurity>0</DocSecurity>
  <Lines>5</Lines>
  <Paragraphs>5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2025-12-26T21:49:00Z</dcterms:created>
  <dcterms:modified xsi:type="dcterms:W3CDTF">2025-12-26T21:50:00Z</dcterms:modified>
</cp:coreProperties>
</file>