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12B14" w14:textId="77777777" w:rsidR="0082046B" w:rsidRDefault="0082046B" w:rsidP="008204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THORNBURY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fl.1473)</w:t>
      </w:r>
    </w:p>
    <w:p w14:paraId="0ADE59FD" w14:textId="77777777" w:rsidR="0082046B" w:rsidRDefault="0082046B" w:rsidP="008204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Faversham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0F2EE979" w14:textId="77777777" w:rsidR="0082046B" w:rsidRDefault="0082046B" w:rsidP="008204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BF8108" w14:textId="77777777" w:rsidR="0082046B" w:rsidRDefault="0082046B" w:rsidP="008204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C5BA9D" w14:textId="77777777" w:rsidR="0082046B" w:rsidRDefault="0082046B" w:rsidP="008204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2950768" w14:textId="77777777" w:rsidR="0082046B" w:rsidRDefault="0082046B" w:rsidP="008204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https://www.kentarchaeology.org.uk/Research/Libr/Wills/NameOrder/R.htm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A49E9B0" w14:textId="77777777" w:rsidR="0082046B" w:rsidRDefault="0082046B" w:rsidP="008204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96D4AA" w14:textId="77777777" w:rsidR="0082046B" w:rsidRDefault="0082046B" w:rsidP="008204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693B6C" w14:textId="77777777" w:rsidR="0082046B" w:rsidRDefault="0082046B" w:rsidP="008204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p w14:paraId="1E99B25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A5FBF" w14:textId="77777777" w:rsidR="0082046B" w:rsidRDefault="0082046B" w:rsidP="009139A6">
      <w:r>
        <w:separator/>
      </w:r>
    </w:p>
  </w:endnote>
  <w:endnote w:type="continuationSeparator" w:id="0">
    <w:p w14:paraId="54B62BC4" w14:textId="77777777" w:rsidR="0082046B" w:rsidRDefault="008204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29D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A8E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67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B6849" w14:textId="77777777" w:rsidR="0082046B" w:rsidRDefault="0082046B" w:rsidP="009139A6">
      <w:r>
        <w:separator/>
      </w:r>
    </w:p>
  </w:footnote>
  <w:footnote w:type="continuationSeparator" w:id="0">
    <w:p w14:paraId="5FC49B9C" w14:textId="77777777" w:rsidR="0082046B" w:rsidRDefault="008204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BAD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9F1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2B0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6B"/>
    <w:rsid w:val="000666E0"/>
    <w:rsid w:val="002510B7"/>
    <w:rsid w:val="005C130B"/>
    <w:rsid w:val="0082046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90117"/>
  <w15:chartTrackingRefBased/>
  <w15:docId w15:val="{4953230A-549F-4A8C-B1C9-4DBC5CE5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04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R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2022-03-22T20:09:00Z</dcterms:created>
  <dcterms:modified xsi:type="dcterms:W3CDTF">2022-03-22T20:09:00Z</dcterms:modified>
</cp:coreProperties>
</file>