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301F" w14:textId="77777777" w:rsidR="00576DCF" w:rsidRDefault="00576DCF" w:rsidP="00576DCF">
      <w:pPr>
        <w:pStyle w:val="NoSpacing"/>
      </w:pPr>
      <w:r>
        <w:rPr>
          <w:u w:val="single"/>
        </w:rPr>
        <w:t>Margaret THORNBURGH</w:t>
      </w:r>
      <w:r>
        <w:t xml:space="preserve">       (1462-1493)</w:t>
      </w:r>
    </w:p>
    <w:p w14:paraId="7713E236" w14:textId="77777777" w:rsidR="00576DCF" w:rsidRDefault="00576DCF" w:rsidP="00576DCF">
      <w:pPr>
        <w:pStyle w:val="NoSpacing"/>
      </w:pPr>
    </w:p>
    <w:p w14:paraId="50DA205C" w14:textId="77777777" w:rsidR="00576DCF" w:rsidRDefault="00576DCF" w:rsidP="00576DCF">
      <w:pPr>
        <w:pStyle w:val="NoSpacing"/>
      </w:pPr>
    </w:p>
    <w:p w14:paraId="5B18553E" w14:textId="77777777" w:rsidR="00576DCF" w:rsidRDefault="00576DCF" w:rsidP="00576DCF">
      <w:pPr>
        <w:pStyle w:val="NoSpacing"/>
      </w:pPr>
      <w:r>
        <w:t>= Sir Henry Threlkeld(q.v.)</w:t>
      </w:r>
    </w:p>
    <w:p w14:paraId="4F8B13F9" w14:textId="77777777" w:rsidR="00576DCF" w:rsidRDefault="00576DCF" w:rsidP="00576DCF">
      <w:pPr>
        <w:pStyle w:val="NoSpacing"/>
      </w:pPr>
      <w:r>
        <w:t>(UK and Ireland, Find A Grave Index, 1300’s – current)</w:t>
      </w:r>
    </w:p>
    <w:p w14:paraId="258A193E" w14:textId="77777777" w:rsidR="00576DCF" w:rsidRDefault="00576DCF" w:rsidP="00576DCF">
      <w:pPr>
        <w:pStyle w:val="NoSpacing"/>
      </w:pPr>
      <w:r>
        <w:t>Children:   Sir Lancelot(q.v.) and Margaret(q.v.)   (q.v.)</w:t>
      </w:r>
    </w:p>
    <w:p w14:paraId="3DF71493" w14:textId="77777777" w:rsidR="00576DCF" w:rsidRDefault="00576DCF" w:rsidP="00576DCF">
      <w:pPr>
        <w:pStyle w:val="NoSpacing"/>
      </w:pPr>
    </w:p>
    <w:p w14:paraId="4ADD15F5" w14:textId="77777777" w:rsidR="00576DCF" w:rsidRDefault="00576DCF" w:rsidP="00576DCF">
      <w:pPr>
        <w:pStyle w:val="NoSpacing"/>
      </w:pPr>
    </w:p>
    <w:p w14:paraId="1EA02795" w14:textId="77777777" w:rsidR="00576DCF" w:rsidRDefault="00576DCF" w:rsidP="00576DCF">
      <w:pPr>
        <w:pStyle w:val="NoSpacing"/>
      </w:pPr>
      <w:r>
        <w:tab/>
        <w:t>1462</w:t>
      </w:r>
      <w:r>
        <w:tab/>
        <w:t>Born in Bradford.   (ibid.)</w:t>
      </w:r>
    </w:p>
    <w:p w14:paraId="011B2EDD" w14:textId="77777777" w:rsidR="00576DCF" w:rsidRDefault="00576DCF" w:rsidP="00576DCF">
      <w:pPr>
        <w:pStyle w:val="NoSpacing"/>
      </w:pPr>
      <w:r>
        <w:tab/>
        <w:t>1493</w:t>
      </w:r>
      <w:r>
        <w:tab/>
        <w:t>She died in Londesborough, East Riding of Yorkshire.   (ibid.)</w:t>
      </w:r>
    </w:p>
    <w:p w14:paraId="0AE17C73" w14:textId="77777777" w:rsidR="00576DCF" w:rsidRDefault="00576DCF" w:rsidP="00576DCF">
      <w:pPr>
        <w:pStyle w:val="NoSpacing"/>
      </w:pPr>
    </w:p>
    <w:p w14:paraId="0770090B" w14:textId="77777777" w:rsidR="00576DCF" w:rsidRDefault="00576DCF" w:rsidP="00576DCF">
      <w:pPr>
        <w:pStyle w:val="NoSpacing"/>
      </w:pPr>
    </w:p>
    <w:p w14:paraId="7017B1FD" w14:textId="77777777" w:rsidR="00576DCF" w:rsidRDefault="00576DCF" w:rsidP="00576DCF">
      <w:pPr>
        <w:pStyle w:val="NoSpacing"/>
      </w:pPr>
      <w:r>
        <w:t>13 December 2025</w:t>
      </w:r>
    </w:p>
    <w:p w14:paraId="71B70C5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0590" w14:textId="77777777" w:rsidR="00D06202" w:rsidRDefault="00D06202" w:rsidP="00086E2C">
      <w:pPr>
        <w:spacing w:after="0" w:line="240" w:lineRule="auto"/>
      </w:pPr>
      <w:r>
        <w:separator/>
      </w:r>
    </w:p>
  </w:endnote>
  <w:endnote w:type="continuationSeparator" w:id="0">
    <w:p w14:paraId="56C29E6D" w14:textId="77777777" w:rsidR="00D06202" w:rsidRDefault="00D0620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B60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D1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455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BB41" w14:textId="77777777" w:rsidR="00D06202" w:rsidRDefault="00D06202" w:rsidP="00086E2C">
      <w:pPr>
        <w:spacing w:after="0" w:line="240" w:lineRule="auto"/>
      </w:pPr>
      <w:r>
        <w:separator/>
      </w:r>
    </w:p>
  </w:footnote>
  <w:footnote w:type="continuationSeparator" w:id="0">
    <w:p w14:paraId="6536B009" w14:textId="77777777" w:rsidR="00D06202" w:rsidRDefault="00D0620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11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CC1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5E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CF"/>
    <w:rsid w:val="00086E2C"/>
    <w:rsid w:val="000A2E7A"/>
    <w:rsid w:val="002244B7"/>
    <w:rsid w:val="00314D94"/>
    <w:rsid w:val="00576DCF"/>
    <w:rsid w:val="005F41EF"/>
    <w:rsid w:val="00617568"/>
    <w:rsid w:val="006E68FA"/>
    <w:rsid w:val="00D062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A03C"/>
  <w15:chartTrackingRefBased/>
  <w15:docId w15:val="{F5966C07-6D3A-416F-8E06-888E4EE2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76DC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243</Characters>
  <Application>Microsoft Office Word</Application>
  <DocSecurity>0</DocSecurity>
  <Lines>13</Lines>
  <Paragraphs>7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2025-12-15T15:51:00Z</dcterms:created>
  <dcterms:modified xsi:type="dcterms:W3CDTF">2025-12-15T15:52:00Z</dcterms:modified>
</cp:coreProperties>
</file>