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ACB83" w14:textId="77777777" w:rsidR="00BF24DB" w:rsidRDefault="00BF24DB" w:rsidP="00BF24DB">
      <w:pPr>
        <w:pStyle w:val="NoSpacing"/>
      </w:pPr>
      <w:r>
        <w:rPr>
          <w:u w:val="single"/>
        </w:rPr>
        <w:t>Thomas THOMMA</w:t>
      </w:r>
      <w:r>
        <w:t xml:space="preserve">       (fl.1463)</w:t>
      </w:r>
    </w:p>
    <w:p w14:paraId="44FE4A9D" w14:textId="77777777" w:rsidR="00BF24DB" w:rsidRDefault="00BF24DB" w:rsidP="00BF24DB">
      <w:pPr>
        <w:pStyle w:val="NoSpacing"/>
      </w:pPr>
      <w:r>
        <w:t>of Crediton, Devon. Yeoman.</w:t>
      </w:r>
    </w:p>
    <w:p w14:paraId="6A8143B2" w14:textId="77777777" w:rsidR="00BF24DB" w:rsidRDefault="00BF24DB" w:rsidP="00BF24DB">
      <w:pPr>
        <w:pStyle w:val="NoSpacing"/>
      </w:pPr>
    </w:p>
    <w:p w14:paraId="7C0EFB9F" w14:textId="77777777" w:rsidR="00BF24DB" w:rsidRDefault="00BF24DB" w:rsidP="00BF24DB">
      <w:pPr>
        <w:pStyle w:val="NoSpacing"/>
      </w:pPr>
    </w:p>
    <w:p w14:paraId="65D7FB8B" w14:textId="77777777" w:rsidR="00BF24DB" w:rsidRDefault="00BF24DB" w:rsidP="00BF24DB">
      <w:pPr>
        <w:pStyle w:val="NoSpacing"/>
      </w:pPr>
      <w:r>
        <w:tab/>
        <w:t>1463</w:t>
      </w:r>
      <w:r>
        <w:tab/>
        <w:t>The King indicted him and at least 21 others for trespass.</w:t>
      </w:r>
    </w:p>
    <w:p w14:paraId="29D9FC35" w14:textId="77777777" w:rsidR="00BF24DB" w:rsidRDefault="00BF24DB" w:rsidP="00BF24DB">
      <w:pPr>
        <w:pStyle w:val="NoSpacing"/>
      </w:pPr>
      <w:r>
        <w:tab/>
      </w:r>
      <w: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t xml:space="preserve"> )</w:t>
      </w:r>
    </w:p>
    <w:p w14:paraId="2AAD48A2" w14:textId="77777777" w:rsidR="00BF24DB" w:rsidRDefault="00BF24DB" w:rsidP="00BF24DB">
      <w:pPr>
        <w:pStyle w:val="NoSpacing"/>
      </w:pPr>
    </w:p>
    <w:p w14:paraId="54C83E59" w14:textId="77777777" w:rsidR="00BF24DB" w:rsidRDefault="00BF24DB" w:rsidP="00BF24DB">
      <w:pPr>
        <w:pStyle w:val="NoSpacing"/>
      </w:pPr>
    </w:p>
    <w:p w14:paraId="102A1075" w14:textId="4C2CA250" w:rsidR="00617568" w:rsidRPr="00086E2C" w:rsidRDefault="00BF24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November 2025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D9144" w14:textId="77777777" w:rsidR="00BF24DB" w:rsidRDefault="00BF24DB" w:rsidP="00086E2C">
      <w:pPr>
        <w:spacing w:after="0" w:line="240" w:lineRule="auto"/>
      </w:pPr>
      <w:r>
        <w:separator/>
      </w:r>
    </w:p>
  </w:endnote>
  <w:endnote w:type="continuationSeparator" w:id="0">
    <w:p w14:paraId="5A8BD876" w14:textId="77777777" w:rsidR="00BF24DB" w:rsidRDefault="00BF24D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02DB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156A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9AC4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0720D" w14:textId="77777777" w:rsidR="00BF24DB" w:rsidRDefault="00BF24DB" w:rsidP="00086E2C">
      <w:pPr>
        <w:spacing w:after="0" w:line="240" w:lineRule="auto"/>
      </w:pPr>
      <w:r>
        <w:separator/>
      </w:r>
    </w:p>
  </w:footnote>
  <w:footnote w:type="continuationSeparator" w:id="0">
    <w:p w14:paraId="145FEB1A" w14:textId="77777777" w:rsidR="00BF24DB" w:rsidRDefault="00BF24D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F07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98AD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DD24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4DB"/>
    <w:rsid w:val="00086E2C"/>
    <w:rsid w:val="000A2E7A"/>
    <w:rsid w:val="002244B7"/>
    <w:rsid w:val="00314D94"/>
    <w:rsid w:val="00617568"/>
    <w:rsid w:val="006E68FA"/>
    <w:rsid w:val="009221B9"/>
    <w:rsid w:val="00BF24D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67575"/>
  <w15:chartTrackingRefBased/>
  <w15:docId w15:val="{34A9CA1D-0952-487B-A9BA-63298BE51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F24D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F24D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6</TotalTime>
  <Pages>1</Pages>
  <Words>25</Words>
  <Characters>152</Characters>
  <Application>Microsoft Office Word</Application>
  <DocSecurity>0</DocSecurity>
  <Lines>9</Lines>
  <Paragraphs>5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2025-11-19T22:01:00Z</dcterms:created>
  <dcterms:modified xsi:type="dcterms:W3CDTF">2025-11-19T22:07:00Z</dcterms:modified>
</cp:coreProperties>
</file>