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719F5" w14:textId="77777777" w:rsidR="00B33531" w:rsidRDefault="00B33531" w:rsidP="00B33531">
      <w:pPr>
        <w:pStyle w:val="NoSpacing"/>
        <w:ind w:left="720" w:hanging="720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THOMLYN</w:t>
      </w:r>
      <w:r>
        <w:rPr>
          <w:rFonts w:cs="Times New Roman"/>
          <w:szCs w:val="24"/>
        </w:rPr>
        <w:t xml:space="preserve">      (fl.1460)</w:t>
      </w:r>
    </w:p>
    <w:p w14:paraId="5B9B907D" w14:textId="77777777" w:rsidR="00B33531" w:rsidRDefault="00B33531" w:rsidP="00B33531">
      <w:pPr>
        <w:pStyle w:val="NoSpacing"/>
        <w:ind w:left="720" w:hanging="720"/>
        <w:rPr>
          <w:rFonts w:cs="Times New Roman"/>
          <w:szCs w:val="24"/>
        </w:rPr>
      </w:pPr>
      <w:r>
        <w:rPr>
          <w:rFonts w:cs="Times New Roman"/>
          <w:szCs w:val="24"/>
        </w:rPr>
        <w:t>of South Brent, Devon. Husbandman.</w:t>
      </w:r>
    </w:p>
    <w:p w14:paraId="7A02E5FF" w14:textId="77777777" w:rsidR="00B33531" w:rsidRDefault="00B33531" w:rsidP="00B33531">
      <w:pPr>
        <w:pStyle w:val="NoSpacing"/>
        <w:ind w:left="720" w:hanging="720"/>
        <w:rPr>
          <w:rFonts w:cs="Times New Roman"/>
          <w:szCs w:val="24"/>
        </w:rPr>
      </w:pPr>
    </w:p>
    <w:p w14:paraId="5C3E58A1" w14:textId="77777777" w:rsidR="00B33531" w:rsidRDefault="00B33531" w:rsidP="00B33531">
      <w:pPr>
        <w:pStyle w:val="NoSpacing"/>
        <w:ind w:left="720" w:hanging="720"/>
        <w:rPr>
          <w:rFonts w:cs="Times New Roman"/>
          <w:szCs w:val="24"/>
        </w:rPr>
      </w:pPr>
    </w:p>
    <w:p w14:paraId="5EDAEF07" w14:textId="77777777" w:rsidR="00B33531" w:rsidRDefault="00B33531" w:rsidP="00B33531">
      <w:pPr>
        <w:pStyle w:val="NoSpacing"/>
        <w:ind w:left="720" w:hanging="720"/>
        <w:rPr>
          <w:rFonts w:cs="Times New Roman"/>
          <w:szCs w:val="24"/>
          <w:lang w:val="en-GB"/>
        </w:rPr>
      </w:pPr>
      <w:r>
        <w:rPr>
          <w:rFonts w:cs="Times New Roman"/>
          <w:szCs w:val="24"/>
        </w:rPr>
        <w:tab/>
        <w:t>1460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  <w:lang w:val="en-GB"/>
        </w:rPr>
        <w:t>John Mathew, Abbot of Buckfast Abbey(q.v.), brought a plaint of trespass</w:t>
      </w:r>
    </w:p>
    <w:p w14:paraId="1010D7E2" w14:textId="77777777" w:rsidR="00B33531" w:rsidRDefault="00B33531" w:rsidP="00B33531">
      <w:pPr>
        <w:pStyle w:val="NoSpacing"/>
        <w:ind w:left="720" w:hanging="720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>and taking against him and 9 others.</w:t>
      </w:r>
    </w:p>
    <w:p w14:paraId="7136A1A3" w14:textId="77777777" w:rsidR="00B33531" w:rsidRDefault="00B33531" w:rsidP="00B33531">
      <w:pPr>
        <w:pStyle w:val="NoSpacing"/>
        <w:ind w:left="720" w:hanging="720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r w:rsidRPr="00B963AD">
        <w:rPr>
          <w:rFonts w:cs="Times New Roman"/>
          <w:szCs w:val="24"/>
          <w:u w:val="single"/>
          <w:lang w:val="en-GB"/>
        </w:rPr>
        <w:t>https://waalt.uh.edu/index.php/KB27/795</w:t>
      </w:r>
      <w:r>
        <w:rPr>
          <w:rFonts w:cs="Times New Roman"/>
          <w:szCs w:val="24"/>
          <w:lang w:val="en-GB"/>
        </w:rPr>
        <w:t xml:space="preserve"> )</w:t>
      </w:r>
    </w:p>
    <w:p w14:paraId="57E3CE51" w14:textId="77777777" w:rsidR="00B33531" w:rsidRDefault="00B33531" w:rsidP="00B33531">
      <w:pPr>
        <w:pStyle w:val="NoSpacing"/>
        <w:ind w:left="720" w:hanging="720"/>
        <w:rPr>
          <w:rFonts w:cs="Times New Roman"/>
          <w:szCs w:val="24"/>
          <w:lang w:val="en-GB"/>
        </w:rPr>
      </w:pPr>
    </w:p>
    <w:p w14:paraId="596EED0A" w14:textId="77777777" w:rsidR="00B33531" w:rsidRDefault="00B33531" w:rsidP="00B33531">
      <w:pPr>
        <w:pStyle w:val="NoSpacing"/>
        <w:ind w:left="720" w:hanging="720"/>
        <w:rPr>
          <w:rFonts w:cs="Times New Roman"/>
          <w:szCs w:val="24"/>
          <w:lang w:val="en-GB"/>
        </w:rPr>
      </w:pPr>
    </w:p>
    <w:p w14:paraId="2C16716C" w14:textId="19DEDCBD" w:rsidR="00BA00AB" w:rsidRPr="00EB3209" w:rsidRDefault="00B3353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September 2025</w:t>
      </w: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086B15" w14:textId="77777777" w:rsidR="00B33531" w:rsidRDefault="00B33531" w:rsidP="009139A6">
      <w:r>
        <w:separator/>
      </w:r>
    </w:p>
  </w:endnote>
  <w:endnote w:type="continuationSeparator" w:id="0">
    <w:p w14:paraId="363269F4" w14:textId="77777777" w:rsidR="00B33531" w:rsidRDefault="00B3353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B617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8DF2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B166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9C9B03" w14:textId="77777777" w:rsidR="00B33531" w:rsidRDefault="00B33531" w:rsidP="009139A6">
      <w:r>
        <w:separator/>
      </w:r>
    </w:p>
  </w:footnote>
  <w:footnote w:type="continuationSeparator" w:id="0">
    <w:p w14:paraId="0B0552E5" w14:textId="77777777" w:rsidR="00B33531" w:rsidRDefault="00B3353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DE28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CDB7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8AE7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531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826F5C"/>
    <w:rsid w:val="008D5F26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33531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181E7"/>
  <w15:chartTrackingRefBased/>
  <w15:docId w15:val="{B8AC5AFD-4BA5-4C96-906B-147824D2D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2025-09-29T20:51:00Z</dcterms:created>
  <dcterms:modified xsi:type="dcterms:W3CDTF">2025-09-29T20:52:00Z</dcterms:modified>
</cp:coreProperties>
</file>