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6B832" w14:textId="77777777" w:rsidR="00DF0689" w:rsidRDefault="00DF0689" w:rsidP="00DF068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George THISTILTWATE</w:t>
      </w:r>
      <w:r>
        <w:rPr>
          <w:rFonts w:ascii="Times New Roman" w:hAnsi="Times New Roman" w:cs="Times New Roman"/>
        </w:rPr>
        <w:t xml:space="preserve">       (fl.1479)</w:t>
      </w:r>
    </w:p>
    <w:p w14:paraId="19E50825" w14:textId="77777777" w:rsidR="00DF0689" w:rsidRDefault="00DF0689" w:rsidP="00DF068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Peterborough. Draper.</w:t>
      </w:r>
    </w:p>
    <w:p w14:paraId="02762CD8" w14:textId="77777777" w:rsidR="00DF0689" w:rsidRDefault="00DF0689" w:rsidP="00DF0689">
      <w:pPr>
        <w:pStyle w:val="NoSpacing"/>
        <w:rPr>
          <w:rFonts w:ascii="Times New Roman" w:hAnsi="Times New Roman" w:cs="Times New Roman"/>
        </w:rPr>
      </w:pPr>
    </w:p>
    <w:p w14:paraId="0AA2FB33" w14:textId="77777777" w:rsidR="00DF0689" w:rsidRDefault="00DF0689" w:rsidP="00DF0689">
      <w:pPr>
        <w:pStyle w:val="NoSpacing"/>
        <w:rPr>
          <w:rFonts w:ascii="Times New Roman" w:hAnsi="Times New Roman" w:cs="Times New Roman"/>
        </w:rPr>
      </w:pPr>
    </w:p>
    <w:p w14:paraId="298B76F4" w14:textId="77777777" w:rsidR="00DF0689" w:rsidRDefault="00DF0689" w:rsidP="00DF068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1479</w:t>
      </w:r>
      <w:r>
        <w:rPr>
          <w:rFonts w:ascii="Times New Roman" w:hAnsi="Times New Roman" w:cs="Times New Roman"/>
        </w:rPr>
        <w:tab/>
        <w:t>William Blybery(q.v.) brought a plaint of trespass and the abduction of</w:t>
      </w:r>
    </w:p>
    <w:p w14:paraId="665F3DBC" w14:textId="77777777" w:rsidR="00DF0689" w:rsidRDefault="00DF0689" w:rsidP="00DF068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women against him and 4 others.</w:t>
      </w:r>
    </w:p>
    <w:p w14:paraId="6ED046E3" w14:textId="77777777" w:rsidR="00DF0689" w:rsidRDefault="00DF0689" w:rsidP="00DF068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2C6537">
          <w:rPr>
            <w:rStyle w:val="Hyperlink"/>
            <w:rFonts w:ascii="Times New Roman" w:hAnsi="Times New Roman" w:cs="Times New Roman"/>
            <w:lang w:val="en-US"/>
          </w:rPr>
          <w:t>https://waalt.uh.edu/index.php/KB27/870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73C5A64" w14:textId="77777777" w:rsidR="00DF0689" w:rsidRDefault="00DF0689" w:rsidP="00DF0689">
      <w:pPr>
        <w:pStyle w:val="NoSpacing"/>
        <w:rPr>
          <w:rFonts w:ascii="Times New Roman" w:hAnsi="Times New Roman" w:cs="Times New Roman"/>
          <w:lang w:val="en-US"/>
        </w:rPr>
      </w:pPr>
    </w:p>
    <w:p w14:paraId="716485C4" w14:textId="77777777" w:rsidR="00DF0689" w:rsidRPr="00647EA5" w:rsidRDefault="00DF0689" w:rsidP="00DF0689">
      <w:pPr>
        <w:pStyle w:val="NoSpacing"/>
        <w:rPr>
          <w:rFonts w:ascii="Times New Roman" w:hAnsi="Times New Roman" w:cs="Times New Roman"/>
          <w:lang w:val="en-US"/>
        </w:rPr>
      </w:pPr>
    </w:p>
    <w:p w14:paraId="386CAF6F" w14:textId="77777777" w:rsidR="00DF0689" w:rsidRDefault="00DF0689" w:rsidP="00DF0689">
      <w:pPr>
        <w:pStyle w:val="NoSpacing"/>
        <w:rPr>
          <w:rFonts w:ascii="Times New Roman" w:hAnsi="Times New Roman" w:cs="Times New Roman"/>
        </w:rPr>
      </w:pPr>
      <w:r w:rsidRPr="00647EA5">
        <w:rPr>
          <w:rFonts w:ascii="Times New Roman" w:hAnsi="Times New Roman" w:cs="Times New Roman"/>
        </w:rPr>
        <w:t>19 October 2025</w:t>
      </w:r>
    </w:p>
    <w:p w14:paraId="3771EEC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AB0A" w14:textId="77777777" w:rsidR="00DF0689" w:rsidRDefault="00DF0689" w:rsidP="00086E2C">
      <w:pPr>
        <w:spacing w:after="0" w:line="240" w:lineRule="auto"/>
      </w:pPr>
      <w:r>
        <w:separator/>
      </w:r>
    </w:p>
  </w:endnote>
  <w:endnote w:type="continuationSeparator" w:id="0">
    <w:p w14:paraId="461B52AB" w14:textId="77777777" w:rsidR="00DF0689" w:rsidRDefault="00DF068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C4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278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E47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9A699" w14:textId="77777777" w:rsidR="00DF0689" w:rsidRDefault="00DF0689" w:rsidP="00086E2C">
      <w:pPr>
        <w:spacing w:after="0" w:line="240" w:lineRule="auto"/>
      </w:pPr>
      <w:r>
        <w:separator/>
      </w:r>
    </w:p>
  </w:footnote>
  <w:footnote w:type="continuationSeparator" w:id="0">
    <w:p w14:paraId="25E14695" w14:textId="77777777" w:rsidR="00DF0689" w:rsidRDefault="00DF068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7951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C9F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8361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89"/>
    <w:rsid w:val="00086E2C"/>
    <w:rsid w:val="000A2E7A"/>
    <w:rsid w:val="001117AD"/>
    <w:rsid w:val="002244B7"/>
    <w:rsid w:val="00314D94"/>
    <w:rsid w:val="00617568"/>
    <w:rsid w:val="006E68FA"/>
    <w:rsid w:val="00DF068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B1FE"/>
  <w15:chartTrackingRefBased/>
  <w15:docId w15:val="{C78A0E76-048F-46A2-9727-7FFC05C9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F06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06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39</Words>
  <Characters>256</Characters>
  <Application>Microsoft Office Word</Application>
  <DocSecurity>0</DocSecurity>
  <Lines>14</Lines>
  <Paragraphs>8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2025-10-21T06:42:00Z</dcterms:created>
  <dcterms:modified xsi:type="dcterms:W3CDTF">2025-10-21T06:43:00Z</dcterms:modified>
</cp:coreProperties>
</file>