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4C7A35" w14:textId="77777777" w:rsidR="001D4A8A" w:rsidRDefault="001D4A8A" w:rsidP="001D4A8A">
      <w:pPr>
        <w:pStyle w:val="NoSpacing"/>
        <w:rPr>
          <w:rFonts w:cs="Times New Roman"/>
          <w:szCs w:val="24"/>
          <w:lang w:val="en-GB"/>
        </w:rPr>
      </w:pPr>
      <w:r>
        <w:rPr>
          <w:rFonts w:cs="Times New Roman"/>
          <w:szCs w:val="24"/>
          <w:u w:val="single"/>
          <w:lang w:val="en-GB"/>
        </w:rPr>
        <w:t>William THIRLEWALL</w:t>
      </w:r>
      <w:r>
        <w:rPr>
          <w:rFonts w:cs="Times New Roman"/>
          <w:szCs w:val="24"/>
          <w:lang w:val="en-GB"/>
        </w:rPr>
        <w:t xml:space="preserve">        (fl.1460)</w:t>
      </w:r>
    </w:p>
    <w:p w14:paraId="1CF93EF7" w14:textId="77777777" w:rsidR="001D4A8A" w:rsidRDefault="001D4A8A" w:rsidP="001D4A8A">
      <w:pPr>
        <w:pStyle w:val="NoSpacing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>of Cockermouth, Cumberland. Yeoman.</w:t>
      </w:r>
    </w:p>
    <w:p w14:paraId="20F13903" w14:textId="77777777" w:rsidR="001D4A8A" w:rsidRDefault="001D4A8A" w:rsidP="001D4A8A">
      <w:pPr>
        <w:pStyle w:val="NoSpacing"/>
        <w:rPr>
          <w:rFonts w:cs="Times New Roman"/>
          <w:szCs w:val="24"/>
          <w:lang w:val="en-GB"/>
        </w:rPr>
      </w:pPr>
    </w:p>
    <w:p w14:paraId="6124F32B" w14:textId="77777777" w:rsidR="001D4A8A" w:rsidRDefault="001D4A8A" w:rsidP="001D4A8A">
      <w:pPr>
        <w:pStyle w:val="NoSpacing"/>
        <w:rPr>
          <w:rFonts w:cs="Times New Roman"/>
          <w:szCs w:val="24"/>
          <w:lang w:val="en-GB"/>
        </w:rPr>
      </w:pPr>
    </w:p>
    <w:p w14:paraId="6191929C" w14:textId="77777777" w:rsidR="001D4A8A" w:rsidRDefault="001D4A8A" w:rsidP="001D4A8A">
      <w:pPr>
        <w:pStyle w:val="NoSpacing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ab/>
        <w:t>1460</w:t>
      </w:r>
      <w:r>
        <w:rPr>
          <w:rFonts w:cs="Times New Roman"/>
          <w:szCs w:val="24"/>
          <w:lang w:val="en-GB"/>
        </w:rPr>
        <w:tab/>
        <w:t>The King indicted him and 10 others for felony and insurrection.</w:t>
      </w:r>
    </w:p>
    <w:p w14:paraId="28B24A48" w14:textId="77777777" w:rsidR="001D4A8A" w:rsidRDefault="001D4A8A" w:rsidP="001D4A8A">
      <w:pPr>
        <w:pStyle w:val="NoSpacing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ab/>
      </w:r>
      <w:r>
        <w:rPr>
          <w:rFonts w:cs="Times New Roman"/>
          <w:szCs w:val="24"/>
          <w:lang w:val="en-GB"/>
        </w:rPr>
        <w:tab/>
      </w:r>
      <w:r w:rsidRPr="00135BA0">
        <w:rPr>
          <w:rFonts w:cs="Times New Roman"/>
          <w:szCs w:val="24"/>
          <w:lang w:val="en-GB"/>
        </w:rPr>
        <w:t>( https://waalt.uh.edu/index.php/KB27/795 )</w:t>
      </w:r>
    </w:p>
    <w:p w14:paraId="5AD87D4D" w14:textId="77777777" w:rsidR="001D4A8A" w:rsidRDefault="001D4A8A" w:rsidP="001D4A8A">
      <w:pPr>
        <w:pStyle w:val="NoSpacing"/>
        <w:rPr>
          <w:rFonts w:cs="Times New Roman"/>
          <w:szCs w:val="24"/>
          <w:lang w:val="en-GB"/>
        </w:rPr>
      </w:pPr>
    </w:p>
    <w:p w14:paraId="3E4BE850" w14:textId="77777777" w:rsidR="001D4A8A" w:rsidRDefault="001D4A8A" w:rsidP="001D4A8A">
      <w:pPr>
        <w:pStyle w:val="NoSpacing"/>
        <w:rPr>
          <w:rFonts w:cs="Times New Roman"/>
          <w:szCs w:val="24"/>
          <w:lang w:val="en-GB"/>
        </w:rPr>
      </w:pPr>
    </w:p>
    <w:p w14:paraId="011C09C7" w14:textId="77777777" w:rsidR="001D4A8A" w:rsidRDefault="001D4A8A" w:rsidP="001D4A8A">
      <w:pPr>
        <w:pStyle w:val="NoSpacing"/>
        <w:rPr>
          <w:rFonts w:cs="Times New Roman"/>
          <w:szCs w:val="24"/>
          <w:lang w:val="en-GB"/>
        </w:rPr>
      </w:pPr>
    </w:p>
    <w:p w14:paraId="46AE04EA" w14:textId="39D30004" w:rsidR="00617568" w:rsidRPr="00086E2C" w:rsidRDefault="001D4A8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26 November 2025</w:t>
      </w: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55DA39" w14:textId="77777777" w:rsidR="001D4A8A" w:rsidRDefault="001D4A8A" w:rsidP="00086E2C">
      <w:pPr>
        <w:spacing w:after="0" w:line="240" w:lineRule="auto"/>
      </w:pPr>
      <w:r>
        <w:separator/>
      </w:r>
    </w:p>
  </w:endnote>
  <w:endnote w:type="continuationSeparator" w:id="0">
    <w:p w14:paraId="1B761FF2" w14:textId="77777777" w:rsidR="001D4A8A" w:rsidRDefault="001D4A8A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5CC1A5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D5F6A3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>Compilation copywrite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6D4881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A17F9C" w14:textId="77777777" w:rsidR="001D4A8A" w:rsidRDefault="001D4A8A" w:rsidP="00086E2C">
      <w:pPr>
        <w:spacing w:after="0" w:line="240" w:lineRule="auto"/>
      </w:pPr>
      <w:r>
        <w:separator/>
      </w:r>
    </w:p>
  </w:footnote>
  <w:footnote w:type="continuationSeparator" w:id="0">
    <w:p w14:paraId="72F718F8" w14:textId="77777777" w:rsidR="001D4A8A" w:rsidRDefault="001D4A8A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392898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B13441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1083A6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4A8A"/>
    <w:rsid w:val="00086E2C"/>
    <w:rsid w:val="000A2E7A"/>
    <w:rsid w:val="001D4A8A"/>
    <w:rsid w:val="002244B7"/>
    <w:rsid w:val="00314D94"/>
    <w:rsid w:val="00617568"/>
    <w:rsid w:val="006E68FA"/>
    <w:rsid w:val="00E71DCD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4FD53F"/>
  <w15:chartTrackingRefBased/>
  <w15:docId w15:val="{A692CC01-8E59-4E3F-AC3F-1A8E846CCD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1D4A8A"/>
    <w:pPr>
      <w:spacing w:after="0" w:line="240" w:lineRule="auto"/>
    </w:pPr>
    <w:rPr>
      <w:rFonts w:ascii="Times New Roman" w:hAnsi="Times New Roman"/>
      <w:kern w:val="0"/>
      <w:szCs w:val="22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27</Words>
  <Characters>184</Characters>
  <Application>Microsoft Office Word</Application>
  <DocSecurity>0</DocSecurity>
  <Lines>11</Lines>
  <Paragraphs>6</Paragraphs>
  <ScaleCrop>false</ScaleCrop>
  <Company/>
  <LinksUpToDate>false</LinksUpToDate>
  <CharactersWithSpaces>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2025-11-26T21:36:00Z</dcterms:created>
  <dcterms:modified xsi:type="dcterms:W3CDTF">2025-11-26T21:37:00Z</dcterms:modified>
</cp:coreProperties>
</file>