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0EB2F" w14:textId="77777777" w:rsidR="00751B22" w:rsidRDefault="00751B22" w:rsidP="00751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Roland THEYNE</w:t>
      </w:r>
      <w:r>
        <w:rPr>
          <w:rFonts w:cs="Times New Roman"/>
          <w:szCs w:val="24"/>
        </w:rPr>
        <w:t xml:space="preserve">        (fl.1467)</w:t>
      </w:r>
    </w:p>
    <w:p w14:paraId="379B4364" w14:textId="77777777" w:rsidR="00751B22" w:rsidRDefault="00751B22" w:rsidP="00751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 of North Mimms, Hertfordshire.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5A751A95" w14:textId="77777777" w:rsidR="00751B22" w:rsidRDefault="00751B22" w:rsidP="00751B22">
      <w:pPr>
        <w:pStyle w:val="NoSpacing"/>
        <w:rPr>
          <w:rFonts w:cs="Times New Roman"/>
          <w:szCs w:val="24"/>
        </w:rPr>
      </w:pPr>
    </w:p>
    <w:p w14:paraId="5989BC5D" w14:textId="77777777" w:rsidR="00751B22" w:rsidRDefault="00751B22" w:rsidP="00751B22">
      <w:pPr>
        <w:pStyle w:val="NoSpacing"/>
        <w:rPr>
          <w:rFonts w:cs="Times New Roman"/>
          <w:szCs w:val="24"/>
        </w:rPr>
      </w:pPr>
    </w:p>
    <w:p w14:paraId="140C2DC1" w14:textId="77777777" w:rsidR="00751B22" w:rsidRDefault="00751B22" w:rsidP="00751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Mar.1467</w:t>
      </w:r>
      <w:r>
        <w:rPr>
          <w:rFonts w:cs="Times New Roman"/>
          <w:szCs w:val="24"/>
        </w:rPr>
        <w:tab/>
        <w:t xml:space="preserve">He was granted </w:t>
      </w:r>
      <w:proofErr w:type="gramStart"/>
      <w:r>
        <w:rPr>
          <w:rFonts w:cs="Times New Roman"/>
          <w:szCs w:val="24"/>
        </w:rPr>
        <w:t>a general</w:t>
      </w:r>
      <w:proofErr w:type="gramEnd"/>
      <w:r>
        <w:rPr>
          <w:rFonts w:cs="Times New Roman"/>
          <w:szCs w:val="24"/>
        </w:rPr>
        <w:t xml:space="preserve"> pardon.</w:t>
      </w:r>
    </w:p>
    <w:p w14:paraId="32440328" w14:textId="77777777" w:rsidR="00751B22" w:rsidRDefault="00751B22" w:rsidP="00751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1461-67 p.520)</w:t>
      </w:r>
    </w:p>
    <w:p w14:paraId="7639D84A" w14:textId="77777777" w:rsidR="00751B22" w:rsidRDefault="00751B22" w:rsidP="00751B22">
      <w:pPr>
        <w:pStyle w:val="NoSpacing"/>
        <w:rPr>
          <w:rFonts w:cs="Times New Roman"/>
          <w:szCs w:val="24"/>
        </w:rPr>
      </w:pPr>
    </w:p>
    <w:p w14:paraId="242B8905" w14:textId="77777777" w:rsidR="00751B22" w:rsidRDefault="00751B22" w:rsidP="00751B22">
      <w:pPr>
        <w:pStyle w:val="NoSpacing"/>
        <w:rPr>
          <w:rFonts w:cs="Times New Roman"/>
          <w:szCs w:val="24"/>
        </w:rPr>
      </w:pPr>
    </w:p>
    <w:p w14:paraId="35343B4A" w14:textId="77777777" w:rsidR="00751B22" w:rsidRDefault="00751B22" w:rsidP="00751B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2025</w:t>
      </w:r>
    </w:p>
    <w:p w14:paraId="1029997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1C89F" w14:textId="77777777" w:rsidR="00751B22" w:rsidRDefault="00751B22" w:rsidP="00086E2C">
      <w:pPr>
        <w:spacing w:after="0" w:line="240" w:lineRule="auto"/>
      </w:pPr>
      <w:r>
        <w:separator/>
      </w:r>
    </w:p>
  </w:endnote>
  <w:endnote w:type="continuationSeparator" w:id="0">
    <w:p w14:paraId="5660BA25" w14:textId="77777777" w:rsidR="00751B22" w:rsidRDefault="00751B2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B9A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F51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25B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D3A91" w14:textId="77777777" w:rsidR="00751B22" w:rsidRDefault="00751B22" w:rsidP="00086E2C">
      <w:pPr>
        <w:spacing w:after="0" w:line="240" w:lineRule="auto"/>
      </w:pPr>
      <w:r>
        <w:separator/>
      </w:r>
    </w:p>
  </w:footnote>
  <w:footnote w:type="continuationSeparator" w:id="0">
    <w:p w14:paraId="3D498720" w14:textId="77777777" w:rsidR="00751B22" w:rsidRDefault="00751B2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E8F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4D5B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49B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22"/>
    <w:rsid w:val="00086E2C"/>
    <w:rsid w:val="000A2E7A"/>
    <w:rsid w:val="002244B7"/>
    <w:rsid w:val="00314D94"/>
    <w:rsid w:val="00617568"/>
    <w:rsid w:val="006E68FA"/>
    <w:rsid w:val="00751B22"/>
    <w:rsid w:val="009F6DE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4011A"/>
  <w15:chartTrackingRefBased/>
  <w15:docId w15:val="{025ECE4A-B05C-40E3-B73A-1CBA758E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51B2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23</Words>
  <Characters>130</Characters>
  <Application>Microsoft Office Word</Application>
  <DocSecurity>0</DocSecurity>
  <Lines>9</Lines>
  <Paragraphs>5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2025-11-17T12:28:00Z</dcterms:created>
  <dcterms:modified xsi:type="dcterms:W3CDTF">2025-11-17T12:30:00Z</dcterms:modified>
</cp:coreProperties>
</file>