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4E549" w14:textId="77777777" w:rsidR="00204E07" w:rsidRDefault="00204E07" w:rsidP="00204E07">
      <w:pPr>
        <w:pStyle w:val="NoSpacing"/>
      </w:pPr>
      <w:r>
        <w:rPr>
          <w:u w:val="single"/>
        </w:rPr>
        <w:t>Vincent THEY</w:t>
      </w:r>
      <w:r>
        <w:t xml:space="preserve">       (fl.1460)</w:t>
      </w:r>
    </w:p>
    <w:p w14:paraId="160D12AA" w14:textId="77777777" w:rsidR="00204E07" w:rsidRDefault="00204E07" w:rsidP="00204E07">
      <w:pPr>
        <w:pStyle w:val="NoSpacing"/>
      </w:pPr>
      <w:r>
        <w:t>of Kingsclere, Hampshire. Chapman.</w:t>
      </w:r>
    </w:p>
    <w:p w14:paraId="0E91C1E0" w14:textId="77777777" w:rsidR="00204E07" w:rsidRDefault="00204E07" w:rsidP="00204E07">
      <w:pPr>
        <w:pStyle w:val="NoSpacing"/>
      </w:pPr>
    </w:p>
    <w:p w14:paraId="08C7781C" w14:textId="77777777" w:rsidR="00204E07" w:rsidRDefault="00204E07" w:rsidP="00204E07">
      <w:pPr>
        <w:pStyle w:val="NoSpacing"/>
      </w:pPr>
    </w:p>
    <w:p w14:paraId="67577375" w14:textId="77777777" w:rsidR="00204E07" w:rsidRDefault="00204E07" w:rsidP="00204E07">
      <w:pPr>
        <w:pStyle w:val="NoSpacing"/>
      </w:pPr>
      <w:r>
        <w:tab/>
        <w:t>1460</w:t>
      </w:r>
      <w:r>
        <w:tab/>
        <w:t>The King made a plaint of trespass against him.</w:t>
      </w:r>
    </w:p>
    <w:p w14:paraId="20F52C91" w14:textId="77777777" w:rsidR="00204E07" w:rsidRDefault="00204E07" w:rsidP="00204E07">
      <w:pPr>
        <w:pStyle w:val="NoSpacing"/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0C53AA">
          <w:rPr>
            <w:rStyle w:val="Hyperlink"/>
            <w:rFonts w:cs="Times New Roman"/>
            <w:szCs w:val="24"/>
            <w:lang w:val="en-GB"/>
          </w:rPr>
          <w:t>https://waalt.uh.edu/index.php/KB27/795</w:t>
        </w:r>
      </w:hyperlink>
      <w:r>
        <w:t xml:space="preserve"> )</w:t>
      </w:r>
    </w:p>
    <w:p w14:paraId="78BB8114" w14:textId="77777777" w:rsidR="00204E07" w:rsidRDefault="00204E07" w:rsidP="00204E07">
      <w:pPr>
        <w:pStyle w:val="NoSpacing"/>
      </w:pPr>
    </w:p>
    <w:p w14:paraId="4C53C444" w14:textId="77777777" w:rsidR="00204E07" w:rsidRDefault="00204E07" w:rsidP="00204E07">
      <w:pPr>
        <w:pStyle w:val="NoSpacing"/>
      </w:pPr>
    </w:p>
    <w:p w14:paraId="449D430A" w14:textId="77777777" w:rsidR="00204E07" w:rsidRDefault="00204E07" w:rsidP="00204E07">
      <w:pPr>
        <w:pStyle w:val="NoSpacing"/>
      </w:pPr>
      <w:r>
        <w:t>8 December 2025</w:t>
      </w:r>
    </w:p>
    <w:p w14:paraId="7D3D0C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7FA51" w14:textId="77777777" w:rsidR="00834C36" w:rsidRDefault="00834C36" w:rsidP="00086E2C">
      <w:pPr>
        <w:spacing w:after="0" w:line="240" w:lineRule="auto"/>
      </w:pPr>
      <w:r>
        <w:separator/>
      </w:r>
    </w:p>
  </w:endnote>
  <w:endnote w:type="continuationSeparator" w:id="0">
    <w:p w14:paraId="06F4F407" w14:textId="77777777" w:rsidR="00834C36" w:rsidRDefault="00834C3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0C0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3A3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251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A4E4A" w14:textId="77777777" w:rsidR="00834C36" w:rsidRDefault="00834C36" w:rsidP="00086E2C">
      <w:pPr>
        <w:spacing w:after="0" w:line="240" w:lineRule="auto"/>
      </w:pPr>
      <w:r>
        <w:separator/>
      </w:r>
    </w:p>
  </w:footnote>
  <w:footnote w:type="continuationSeparator" w:id="0">
    <w:p w14:paraId="6D85B4AB" w14:textId="77777777" w:rsidR="00834C36" w:rsidRDefault="00834C3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31FE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EF7D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15AC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07"/>
    <w:rsid w:val="00086E2C"/>
    <w:rsid w:val="000A2E7A"/>
    <w:rsid w:val="00204E07"/>
    <w:rsid w:val="002244B7"/>
    <w:rsid w:val="00314D94"/>
    <w:rsid w:val="005F41EF"/>
    <w:rsid w:val="00617568"/>
    <w:rsid w:val="006E68FA"/>
    <w:rsid w:val="00834C3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BFBCF"/>
  <w15:chartTrackingRefBased/>
  <w15:docId w15:val="{D2A91887-E050-4AD2-86DF-21782101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04E0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04E0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207</Characters>
  <Application>Microsoft Office Word</Application>
  <DocSecurity>0</DocSecurity>
  <Lines>9</Lines>
  <Paragraphs>7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2025-12-15T21:49:00Z</dcterms:created>
  <dcterms:modified xsi:type="dcterms:W3CDTF">2025-12-15T21:50:00Z</dcterms:modified>
</cp:coreProperties>
</file>