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43AA4" w14:textId="5532C35B" w:rsidR="00BA00AB" w:rsidRDefault="00B746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THEWLES</w:t>
      </w:r>
      <w:r>
        <w:rPr>
          <w:rFonts w:cs="Times New Roman"/>
          <w:szCs w:val="24"/>
        </w:rPr>
        <w:t xml:space="preserve">     (d.1509)</w:t>
      </w:r>
    </w:p>
    <w:p w14:paraId="41D124A5" w14:textId="74668F77" w:rsidR="00B7468B" w:rsidRDefault="00B746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Lindley, near Huddersfield.</w:t>
      </w:r>
    </w:p>
    <w:p w14:paraId="5752AD46" w14:textId="77777777" w:rsidR="00B7468B" w:rsidRDefault="00B7468B" w:rsidP="009139A6">
      <w:pPr>
        <w:pStyle w:val="NoSpacing"/>
        <w:rPr>
          <w:rFonts w:cs="Times New Roman"/>
          <w:szCs w:val="24"/>
        </w:rPr>
      </w:pPr>
    </w:p>
    <w:p w14:paraId="161BB8DF" w14:textId="77777777" w:rsidR="00B7468B" w:rsidRDefault="00B7468B" w:rsidP="009139A6">
      <w:pPr>
        <w:pStyle w:val="NoSpacing"/>
        <w:rPr>
          <w:rFonts w:cs="Times New Roman"/>
          <w:szCs w:val="24"/>
        </w:rPr>
      </w:pPr>
    </w:p>
    <w:p w14:paraId="6E7CC4BE" w14:textId="34B3932E" w:rsidR="00B7468B" w:rsidRDefault="00B746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May1509</w:t>
      </w:r>
      <w:r>
        <w:rPr>
          <w:rFonts w:cs="Times New Roman"/>
          <w:szCs w:val="24"/>
        </w:rPr>
        <w:tab/>
        <w:t>He made his Will.   (W.Y.R. p.166)</w:t>
      </w:r>
    </w:p>
    <w:p w14:paraId="7E66C227" w14:textId="3D38EDE5" w:rsidR="00B7468B" w:rsidRDefault="00B746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Aug.</w:t>
      </w:r>
      <w:r>
        <w:rPr>
          <w:rFonts w:cs="Times New Roman"/>
          <w:szCs w:val="24"/>
        </w:rPr>
        <w:tab/>
        <w:t>Probate of his Will.   (ibid.)</w:t>
      </w:r>
    </w:p>
    <w:p w14:paraId="63F65E57" w14:textId="77777777" w:rsidR="00B7468B" w:rsidRDefault="00B7468B" w:rsidP="009139A6">
      <w:pPr>
        <w:pStyle w:val="NoSpacing"/>
        <w:rPr>
          <w:rFonts w:cs="Times New Roman"/>
          <w:szCs w:val="24"/>
        </w:rPr>
      </w:pPr>
    </w:p>
    <w:p w14:paraId="4F18548C" w14:textId="77777777" w:rsidR="00B7468B" w:rsidRDefault="00B7468B" w:rsidP="009139A6">
      <w:pPr>
        <w:pStyle w:val="NoSpacing"/>
        <w:rPr>
          <w:rFonts w:cs="Times New Roman"/>
          <w:szCs w:val="24"/>
        </w:rPr>
      </w:pPr>
    </w:p>
    <w:p w14:paraId="3A8B7FBB" w14:textId="408A85AE" w:rsidR="00B7468B" w:rsidRPr="00B7468B" w:rsidRDefault="00B7468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January 2024</w:t>
      </w:r>
    </w:p>
    <w:sectPr w:rsidR="00B7468B" w:rsidRPr="00B746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EDD8B" w14:textId="77777777" w:rsidR="00B7468B" w:rsidRDefault="00B7468B" w:rsidP="009139A6">
      <w:r>
        <w:separator/>
      </w:r>
    </w:p>
  </w:endnote>
  <w:endnote w:type="continuationSeparator" w:id="0">
    <w:p w14:paraId="6F760636" w14:textId="77777777" w:rsidR="00B7468B" w:rsidRDefault="00B746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AA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A11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E31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53DB0" w14:textId="77777777" w:rsidR="00B7468B" w:rsidRDefault="00B7468B" w:rsidP="009139A6">
      <w:r>
        <w:separator/>
      </w:r>
    </w:p>
  </w:footnote>
  <w:footnote w:type="continuationSeparator" w:id="0">
    <w:p w14:paraId="6B32EC1E" w14:textId="77777777" w:rsidR="00B7468B" w:rsidRDefault="00B746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3BF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EB1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FFB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68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7468B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F1729"/>
  <w15:chartTrackingRefBased/>
  <w15:docId w15:val="{7E136DF2-1EE2-493C-B33D-C73DD345E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2024-01-01T08:22:00Z</dcterms:created>
  <dcterms:modified xsi:type="dcterms:W3CDTF">2024-01-01T08:24:00Z</dcterms:modified>
</cp:coreProperties>
</file>