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CCACED" w14:textId="77777777" w:rsidR="003E3F04" w:rsidRDefault="003E3F04" w:rsidP="003E3F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THEWER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14:paraId="4612B85E" w14:textId="77777777" w:rsidR="003E3F04" w:rsidRDefault="003E3F04" w:rsidP="003E3F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37D7CC" w14:textId="77777777" w:rsidR="003E3F04" w:rsidRDefault="003E3F04" w:rsidP="003E3F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5E8B4C" w14:textId="77777777" w:rsidR="003E3F04" w:rsidRDefault="003E3F04" w:rsidP="003E3F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Brother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Thewer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Langley, Hertfordshire(q.v.).</w:t>
      </w:r>
    </w:p>
    <w:p w14:paraId="0A12A274" w14:textId="77777777" w:rsidR="003E3F04" w:rsidRDefault="003E3F04" w:rsidP="003E3F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p.105)</w:t>
      </w:r>
    </w:p>
    <w:p w14:paraId="07EEE654" w14:textId="77777777" w:rsidR="003E3F04" w:rsidRDefault="003E3F04" w:rsidP="003E3F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06E21B" w14:textId="77777777" w:rsidR="003E3F04" w:rsidRDefault="003E3F04" w:rsidP="003E3F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1D0B7C" w14:textId="77777777" w:rsidR="003E3F04" w:rsidRDefault="003E3F04" w:rsidP="003E3F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Nov.1426</w:t>
      </w:r>
      <w:r>
        <w:rPr>
          <w:rFonts w:ascii="Times New Roman" w:hAnsi="Times New Roman" w:cs="Times New Roman"/>
          <w:sz w:val="24"/>
          <w:szCs w:val="24"/>
        </w:rPr>
        <w:tab/>
        <w:t xml:space="preserve">John made </w:t>
      </w:r>
      <w:proofErr w:type="gramStart"/>
      <w:r>
        <w:rPr>
          <w:rFonts w:ascii="Times New Roman" w:hAnsi="Times New Roman" w:cs="Times New Roman"/>
          <w:sz w:val="24"/>
          <w:szCs w:val="24"/>
        </w:rPr>
        <w:t>his 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joint executor of his Will.   (ibid.)</w:t>
      </w:r>
    </w:p>
    <w:p w14:paraId="774E809D" w14:textId="77777777" w:rsidR="003E3F04" w:rsidRDefault="003E3F04" w:rsidP="003E3F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A90ECF" w14:textId="77777777" w:rsidR="003E3F04" w:rsidRDefault="003E3F04" w:rsidP="003E3F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A9D3C6" w14:textId="77777777" w:rsidR="003E3F04" w:rsidRDefault="003E3F04" w:rsidP="003E3F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2021</w:t>
      </w:r>
    </w:p>
    <w:p w14:paraId="6BADD9C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B8A431" w14:textId="77777777" w:rsidR="003E3F04" w:rsidRDefault="003E3F04" w:rsidP="009139A6">
      <w:r>
        <w:separator/>
      </w:r>
    </w:p>
  </w:endnote>
  <w:endnote w:type="continuationSeparator" w:id="0">
    <w:p w14:paraId="7C71FA63" w14:textId="77777777" w:rsidR="003E3F04" w:rsidRDefault="003E3F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6D93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E36F4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006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88B8E2" w14:textId="77777777" w:rsidR="003E3F04" w:rsidRDefault="003E3F04" w:rsidP="009139A6">
      <w:r>
        <w:separator/>
      </w:r>
    </w:p>
  </w:footnote>
  <w:footnote w:type="continuationSeparator" w:id="0">
    <w:p w14:paraId="065CA919" w14:textId="77777777" w:rsidR="003E3F04" w:rsidRDefault="003E3F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BBF1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590B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D724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F04"/>
    <w:rsid w:val="000666E0"/>
    <w:rsid w:val="002510B7"/>
    <w:rsid w:val="003E3F04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CC4A4"/>
  <w15:chartTrackingRefBased/>
  <w15:docId w15:val="{BB296430-8942-4246-B7BF-B516F0488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2021-02-28T20:42:00Z</dcterms:created>
  <dcterms:modified xsi:type="dcterms:W3CDTF">2021-02-28T20:42:00Z</dcterms:modified>
</cp:coreProperties>
</file>