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CDC3B8" w14:textId="77777777" w:rsidR="000071AC" w:rsidRDefault="000071AC" w:rsidP="000071A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THEWER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fl.1426)</w:t>
      </w:r>
    </w:p>
    <w:p w14:paraId="65DA6433" w14:textId="77777777" w:rsidR="000071AC" w:rsidRDefault="000071AC" w:rsidP="000071A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42EA33" w14:textId="77777777" w:rsidR="000071AC" w:rsidRDefault="000071AC" w:rsidP="000071A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1F48B2" w14:textId="77777777" w:rsidR="000071AC" w:rsidRDefault="000071AC" w:rsidP="000071A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Nov.1426</w:t>
      </w:r>
      <w:r>
        <w:rPr>
          <w:rFonts w:ascii="Times New Roman" w:hAnsi="Times New Roman" w:cs="Times New Roman"/>
          <w:sz w:val="24"/>
          <w:szCs w:val="24"/>
        </w:rPr>
        <w:tab/>
        <w:t xml:space="preserve">He had a bequest in the Will of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Thewer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Langley, Hertfordshire.</w:t>
      </w:r>
    </w:p>
    <w:p w14:paraId="5B34A7E8" w14:textId="77777777" w:rsidR="000071AC" w:rsidRDefault="000071AC" w:rsidP="000071A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Herts Genealogist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  <w:proofErr w:type="spell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p.105)</w:t>
      </w:r>
    </w:p>
    <w:p w14:paraId="0E1A67EB" w14:textId="77777777" w:rsidR="000071AC" w:rsidRDefault="000071AC" w:rsidP="000071A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1166C8" w14:textId="77777777" w:rsidR="000071AC" w:rsidRDefault="000071AC" w:rsidP="000071A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A0DA48" w14:textId="77777777" w:rsidR="000071AC" w:rsidRDefault="000071AC" w:rsidP="000071A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February 2021</w:t>
      </w:r>
    </w:p>
    <w:p w14:paraId="1E04F39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557459" w14:textId="77777777" w:rsidR="000071AC" w:rsidRDefault="000071AC" w:rsidP="009139A6">
      <w:r>
        <w:separator/>
      </w:r>
    </w:p>
  </w:endnote>
  <w:endnote w:type="continuationSeparator" w:id="0">
    <w:p w14:paraId="2DD4A943" w14:textId="77777777" w:rsidR="000071AC" w:rsidRDefault="000071A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A6A06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BFB66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A1A87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02A600" w14:textId="77777777" w:rsidR="000071AC" w:rsidRDefault="000071AC" w:rsidP="009139A6">
      <w:r>
        <w:separator/>
      </w:r>
    </w:p>
  </w:footnote>
  <w:footnote w:type="continuationSeparator" w:id="0">
    <w:p w14:paraId="201A647C" w14:textId="77777777" w:rsidR="000071AC" w:rsidRDefault="000071A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28E75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10148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40386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1AC"/>
    <w:rsid w:val="000071AC"/>
    <w:rsid w:val="000666E0"/>
    <w:rsid w:val="002510B7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A1FC3C"/>
  <w15:chartTrackingRefBased/>
  <w15:docId w15:val="{0C4AC40E-2C5B-4A06-8841-9F3A8D361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2021-02-28T20:44:00Z</dcterms:created>
  <dcterms:modified xsi:type="dcterms:W3CDTF">2021-02-28T20:44:00Z</dcterms:modified>
</cp:coreProperties>
</file>