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B5A23A" w14:textId="77777777" w:rsidR="00C42609" w:rsidRDefault="00C42609" w:rsidP="00C426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Agnes THEWER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fl.1426)</w:t>
      </w:r>
    </w:p>
    <w:p w14:paraId="4F1D48A9" w14:textId="77777777" w:rsidR="00C42609" w:rsidRDefault="00C42609" w:rsidP="00C426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Langley, Hertfordshire. </w:t>
      </w:r>
    </w:p>
    <w:p w14:paraId="31796113" w14:textId="77777777" w:rsidR="00C42609" w:rsidRDefault="00C42609" w:rsidP="00C426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8DDC0A" w14:textId="77777777" w:rsidR="00C42609" w:rsidRDefault="00C42609" w:rsidP="00C426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3F1FB6" w14:textId="77777777" w:rsidR="00C42609" w:rsidRDefault="00C42609" w:rsidP="00C426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John(q.v.).</w:t>
      </w:r>
    </w:p>
    <w:p w14:paraId="31B045CF" w14:textId="77777777" w:rsidR="00C42609" w:rsidRDefault="00C42609" w:rsidP="00C426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p.105)</w:t>
      </w:r>
    </w:p>
    <w:p w14:paraId="5272F4FC" w14:textId="77777777" w:rsidR="00C42609" w:rsidRDefault="00C42609" w:rsidP="00C426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2D38C5" w14:textId="77777777" w:rsidR="00C42609" w:rsidRDefault="00C42609" w:rsidP="00C426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E7B383" w14:textId="77777777" w:rsidR="00C42609" w:rsidRDefault="00C42609" w:rsidP="00C426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Nov.1426</w:t>
      </w:r>
      <w:r>
        <w:rPr>
          <w:rFonts w:ascii="Times New Roman" w:hAnsi="Times New Roman" w:cs="Times New Roman"/>
          <w:sz w:val="24"/>
          <w:szCs w:val="24"/>
        </w:rPr>
        <w:tab/>
        <w:t>John made her a joint executor of his Will.   (ibid.)</w:t>
      </w:r>
    </w:p>
    <w:p w14:paraId="67DE692D" w14:textId="77777777" w:rsidR="00C42609" w:rsidRDefault="00C42609" w:rsidP="00C426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75D337" w14:textId="77777777" w:rsidR="00C42609" w:rsidRDefault="00C42609" w:rsidP="00C426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34C616" w14:textId="77777777" w:rsidR="00C42609" w:rsidRDefault="00C42609" w:rsidP="00C426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February 2021</w:t>
      </w:r>
    </w:p>
    <w:p w14:paraId="6CF1569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248964" w14:textId="77777777" w:rsidR="00C42609" w:rsidRDefault="00C42609" w:rsidP="009139A6">
      <w:r>
        <w:separator/>
      </w:r>
    </w:p>
  </w:endnote>
  <w:endnote w:type="continuationSeparator" w:id="0">
    <w:p w14:paraId="20A7584F" w14:textId="77777777" w:rsidR="00C42609" w:rsidRDefault="00C4260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3E564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F8ABA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AD2FA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93DDDD" w14:textId="77777777" w:rsidR="00C42609" w:rsidRDefault="00C42609" w:rsidP="009139A6">
      <w:r>
        <w:separator/>
      </w:r>
    </w:p>
  </w:footnote>
  <w:footnote w:type="continuationSeparator" w:id="0">
    <w:p w14:paraId="116A0447" w14:textId="77777777" w:rsidR="00C42609" w:rsidRDefault="00C4260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3117D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627D3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35454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609"/>
    <w:rsid w:val="000666E0"/>
    <w:rsid w:val="002510B7"/>
    <w:rsid w:val="005C130B"/>
    <w:rsid w:val="00826F5C"/>
    <w:rsid w:val="009139A6"/>
    <w:rsid w:val="009448BB"/>
    <w:rsid w:val="00A3176C"/>
    <w:rsid w:val="00BA00AB"/>
    <w:rsid w:val="00C4260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E66FA"/>
  <w15:chartTrackingRefBased/>
  <w15:docId w15:val="{790C4FE6-EA70-49B2-A531-863BAF670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2021-02-28T20:41:00Z</dcterms:created>
  <dcterms:modified xsi:type="dcterms:W3CDTF">2021-02-28T20:42:00Z</dcterms:modified>
</cp:coreProperties>
</file>