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5BBED" w14:textId="597A8E88" w:rsidR="00BA00AB" w:rsidRDefault="0023202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THETFORD</w:t>
      </w:r>
      <w:r>
        <w:rPr>
          <w:rFonts w:cs="Times New Roman"/>
          <w:szCs w:val="24"/>
        </w:rPr>
        <w:t xml:space="preserve">       (d.1429)</w:t>
      </w:r>
    </w:p>
    <w:p w14:paraId="17529D83" w14:textId="08AE67E7" w:rsidR="00232028" w:rsidRDefault="0023202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Vicar of Whitkirk.</w:t>
      </w:r>
    </w:p>
    <w:p w14:paraId="6BB412BA" w14:textId="77777777" w:rsidR="00232028" w:rsidRDefault="00232028" w:rsidP="009139A6">
      <w:pPr>
        <w:pStyle w:val="NoSpacing"/>
        <w:rPr>
          <w:rFonts w:cs="Times New Roman"/>
          <w:szCs w:val="24"/>
        </w:rPr>
      </w:pPr>
    </w:p>
    <w:p w14:paraId="14DEB7A2" w14:textId="304C4614" w:rsidR="00232028" w:rsidRDefault="00232028" w:rsidP="009139A6">
      <w:pPr>
        <w:pStyle w:val="NoSpacing"/>
        <w:rPr>
          <w:rFonts w:cs="Times New Roman"/>
          <w:szCs w:val="24"/>
        </w:rPr>
      </w:pPr>
    </w:p>
    <w:p w14:paraId="3B04DD3F" w14:textId="5AC37106" w:rsidR="00232028" w:rsidRDefault="0023202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Jun.1429</w:t>
      </w:r>
      <w:r>
        <w:rPr>
          <w:rFonts w:cs="Times New Roman"/>
          <w:szCs w:val="24"/>
        </w:rPr>
        <w:tab/>
        <w:t>He made his Will.   (W.Y.R. p.166)</w:t>
      </w:r>
    </w:p>
    <w:p w14:paraId="55BDB260" w14:textId="3AF291F1" w:rsidR="00232028" w:rsidRDefault="0058138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Jul.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Probate of his Will.   (ibid.)</w:t>
      </w:r>
    </w:p>
    <w:p w14:paraId="4E3B548D" w14:textId="77777777" w:rsidR="0058138C" w:rsidRDefault="0058138C" w:rsidP="009139A6">
      <w:pPr>
        <w:pStyle w:val="NoSpacing"/>
        <w:rPr>
          <w:rFonts w:cs="Times New Roman"/>
          <w:szCs w:val="24"/>
        </w:rPr>
      </w:pPr>
    </w:p>
    <w:p w14:paraId="663426A4" w14:textId="77777777" w:rsidR="0058138C" w:rsidRDefault="0058138C" w:rsidP="009139A6">
      <w:pPr>
        <w:pStyle w:val="NoSpacing"/>
        <w:rPr>
          <w:rFonts w:cs="Times New Roman"/>
          <w:szCs w:val="24"/>
        </w:rPr>
      </w:pPr>
    </w:p>
    <w:p w14:paraId="1F61C3DB" w14:textId="3DB3E26E" w:rsidR="0058138C" w:rsidRPr="00232028" w:rsidRDefault="0058138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 January 2024</w:t>
      </w:r>
    </w:p>
    <w:sectPr w:rsidR="0058138C" w:rsidRPr="0023202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49C82F" w14:textId="77777777" w:rsidR="00232028" w:rsidRDefault="00232028" w:rsidP="009139A6">
      <w:r>
        <w:separator/>
      </w:r>
    </w:p>
  </w:endnote>
  <w:endnote w:type="continuationSeparator" w:id="0">
    <w:p w14:paraId="5775D791" w14:textId="77777777" w:rsidR="00232028" w:rsidRDefault="0023202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B195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2013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FB22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5A0ACB" w14:textId="77777777" w:rsidR="00232028" w:rsidRDefault="00232028" w:rsidP="009139A6">
      <w:r>
        <w:separator/>
      </w:r>
    </w:p>
  </w:footnote>
  <w:footnote w:type="continuationSeparator" w:id="0">
    <w:p w14:paraId="6BC5E754" w14:textId="77777777" w:rsidR="00232028" w:rsidRDefault="0023202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F075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BA17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05FB6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028"/>
    <w:rsid w:val="000666E0"/>
    <w:rsid w:val="00232028"/>
    <w:rsid w:val="002510B7"/>
    <w:rsid w:val="0058138C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17C40"/>
  <w15:chartTrackingRefBased/>
  <w15:docId w15:val="{4F1200AB-7D09-4E11-BC57-50E25B50F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28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2024-01-01T07:53:00Z</dcterms:created>
  <dcterms:modified xsi:type="dcterms:W3CDTF">2024-01-01T08:21:00Z</dcterms:modified>
</cp:coreProperties>
</file>