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9AA39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THETCHER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3042EEF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Southover</w:t>
      </w:r>
      <w:proofErr w:type="spellEnd"/>
      <w:r>
        <w:rPr>
          <w:rFonts w:ascii="Times New Roman" w:hAnsi="Times New Roman" w:cs="Times New Roman"/>
        </w:rPr>
        <w:t>, Sussex. Gentleman.</w:t>
      </w:r>
    </w:p>
    <w:p w14:paraId="02898C0D" w14:textId="77777777" w:rsidR="0062179D" w:rsidRDefault="0062179D" w:rsidP="0062179D">
      <w:pPr>
        <w:rPr>
          <w:rFonts w:ascii="Times New Roman" w:hAnsi="Times New Roman" w:cs="Times New Roman"/>
        </w:rPr>
      </w:pPr>
    </w:p>
    <w:p w14:paraId="71CE80B2" w14:textId="77777777" w:rsidR="0062179D" w:rsidRDefault="0062179D" w:rsidP="0062179D">
      <w:pPr>
        <w:rPr>
          <w:rFonts w:ascii="Times New Roman" w:hAnsi="Times New Roman" w:cs="Times New Roman"/>
        </w:rPr>
      </w:pPr>
    </w:p>
    <w:p w14:paraId="1A2C32CA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14:paraId="2CA53F2F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5A75B2B5" w14:textId="77777777" w:rsidR="0062179D" w:rsidRDefault="0062179D" w:rsidP="0062179D">
      <w:pPr>
        <w:rPr>
          <w:rFonts w:ascii="Times New Roman" w:hAnsi="Times New Roman" w:cs="Times New Roman"/>
        </w:rPr>
      </w:pPr>
    </w:p>
    <w:p w14:paraId="7055B247" w14:textId="77777777" w:rsidR="0062179D" w:rsidRDefault="0062179D" w:rsidP="0062179D">
      <w:pPr>
        <w:rPr>
          <w:rFonts w:ascii="Times New Roman" w:hAnsi="Times New Roman" w:cs="Times New Roman"/>
        </w:rPr>
      </w:pPr>
    </w:p>
    <w:p w14:paraId="22A5368B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Sherman(q.v.), as the executor of John Sherman of Lewes(q.v.),</w:t>
      </w:r>
    </w:p>
    <w:p w14:paraId="372A49F0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 of debt against them and Andrew Bate of Lydd, </w:t>
      </w:r>
    </w:p>
    <w:p w14:paraId="6C63550D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Kent(q.v.), as the executors of John Parker of Lewes(q.v.).   (ibid.) </w:t>
      </w:r>
    </w:p>
    <w:p w14:paraId="39C2BDE6" w14:textId="77777777" w:rsidR="0062179D" w:rsidRDefault="0062179D" w:rsidP="0062179D">
      <w:pPr>
        <w:rPr>
          <w:rFonts w:ascii="Times New Roman" w:hAnsi="Times New Roman" w:cs="Times New Roman"/>
        </w:rPr>
      </w:pPr>
    </w:p>
    <w:p w14:paraId="7EFBE2DD" w14:textId="77777777" w:rsidR="0062179D" w:rsidRDefault="0062179D" w:rsidP="0062179D">
      <w:pPr>
        <w:rPr>
          <w:rFonts w:ascii="Times New Roman" w:hAnsi="Times New Roman" w:cs="Times New Roman"/>
        </w:rPr>
      </w:pPr>
    </w:p>
    <w:p w14:paraId="203B2EF9" w14:textId="77777777" w:rsidR="0062179D" w:rsidRDefault="0062179D" w:rsidP="006217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January 2019</w:t>
      </w:r>
    </w:p>
    <w:p w14:paraId="1E0C6946" w14:textId="77777777" w:rsidR="006B2F86" w:rsidRPr="00E71FC3" w:rsidRDefault="006217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03BC0" w14:textId="77777777" w:rsidR="0062179D" w:rsidRDefault="0062179D" w:rsidP="00E71FC3">
      <w:r>
        <w:separator/>
      </w:r>
    </w:p>
  </w:endnote>
  <w:endnote w:type="continuationSeparator" w:id="0">
    <w:p w14:paraId="52D9B409" w14:textId="77777777" w:rsidR="0062179D" w:rsidRDefault="006217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59A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F7466" w14:textId="77777777" w:rsidR="0062179D" w:rsidRDefault="0062179D" w:rsidP="00E71FC3">
      <w:r>
        <w:separator/>
      </w:r>
    </w:p>
  </w:footnote>
  <w:footnote w:type="continuationSeparator" w:id="0">
    <w:p w14:paraId="6475A187" w14:textId="77777777" w:rsidR="0062179D" w:rsidRDefault="006217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79D"/>
    <w:rsid w:val="001A7C09"/>
    <w:rsid w:val="00577BD5"/>
    <w:rsid w:val="0062179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3DAA3"/>
  <w15:chartTrackingRefBased/>
  <w15:docId w15:val="{F9F73A2B-3756-4096-8C60-38ECCC77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7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2019-01-06T20:06:00Z</dcterms:created>
  <dcterms:modified xsi:type="dcterms:W3CDTF">2019-01-06T20:06:00Z</dcterms:modified>
</cp:coreProperties>
</file>