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2ABD2" w14:textId="77777777" w:rsidR="00625DEB" w:rsidRDefault="00625DEB" w:rsidP="00625D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THETCHER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AF691B8" w14:textId="77777777" w:rsidR="00625DEB" w:rsidRDefault="00625DEB" w:rsidP="00625DEB">
      <w:pPr>
        <w:rPr>
          <w:rFonts w:ascii="Times New Roman" w:hAnsi="Times New Roman" w:cs="Times New Roman"/>
        </w:rPr>
      </w:pPr>
    </w:p>
    <w:p w14:paraId="60413867" w14:textId="77777777" w:rsidR="00625DEB" w:rsidRDefault="00625DEB" w:rsidP="00625DEB">
      <w:pPr>
        <w:rPr>
          <w:rFonts w:ascii="Times New Roman" w:hAnsi="Times New Roman" w:cs="Times New Roman"/>
        </w:rPr>
      </w:pPr>
    </w:p>
    <w:p w14:paraId="411DAB4C" w14:textId="77777777" w:rsidR="00625DEB" w:rsidRDefault="00625DEB" w:rsidP="00625D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Neweman</w:t>
      </w:r>
      <w:proofErr w:type="spellEnd"/>
      <w:r>
        <w:rPr>
          <w:rFonts w:ascii="Times New Roman" w:hAnsi="Times New Roman" w:cs="Times New Roman"/>
        </w:rPr>
        <w:t xml:space="preserve">(q.v.) and his wife, Maria(q.v.), brought a plaint of debt </w:t>
      </w:r>
    </w:p>
    <w:p w14:paraId="2A416152" w14:textId="77777777" w:rsidR="00625DEB" w:rsidRDefault="00625DEB" w:rsidP="00625D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293F510B" w14:textId="77777777" w:rsidR="00625DEB" w:rsidRDefault="00625DEB" w:rsidP="00625DEB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D14ED0E" w14:textId="77777777" w:rsidR="00625DEB" w:rsidRDefault="00625DEB" w:rsidP="00625DEB">
      <w:pPr>
        <w:rPr>
          <w:rFonts w:ascii="Times New Roman" w:hAnsi="Times New Roman" w:cs="Times New Roman"/>
        </w:rPr>
      </w:pPr>
    </w:p>
    <w:p w14:paraId="26D73F07" w14:textId="77777777" w:rsidR="00625DEB" w:rsidRDefault="00625DEB" w:rsidP="00625DEB">
      <w:pPr>
        <w:rPr>
          <w:rFonts w:ascii="Times New Roman" w:hAnsi="Times New Roman" w:cs="Times New Roman"/>
        </w:rPr>
      </w:pPr>
    </w:p>
    <w:p w14:paraId="2A99BCA5" w14:textId="77777777" w:rsidR="00625DEB" w:rsidRDefault="00625DEB" w:rsidP="00625D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37E5ADBE" w14:textId="77777777" w:rsidR="006B2F86" w:rsidRPr="00E71FC3" w:rsidRDefault="00625D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28223" w14:textId="77777777" w:rsidR="00625DEB" w:rsidRDefault="00625DEB" w:rsidP="00E71FC3">
      <w:r>
        <w:separator/>
      </w:r>
    </w:p>
  </w:endnote>
  <w:endnote w:type="continuationSeparator" w:id="0">
    <w:p w14:paraId="18F367CE" w14:textId="77777777" w:rsidR="00625DEB" w:rsidRDefault="00625D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CBC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72965" w14:textId="77777777" w:rsidR="00625DEB" w:rsidRDefault="00625DEB" w:rsidP="00E71FC3">
      <w:r>
        <w:separator/>
      </w:r>
    </w:p>
  </w:footnote>
  <w:footnote w:type="continuationSeparator" w:id="0">
    <w:p w14:paraId="35E78001" w14:textId="77777777" w:rsidR="00625DEB" w:rsidRDefault="00625D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EB"/>
    <w:rsid w:val="001A7C09"/>
    <w:rsid w:val="00577BD5"/>
    <w:rsid w:val="00625DE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FC3D0"/>
  <w15:chartTrackingRefBased/>
  <w15:docId w15:val="{E7AAF667-2816-42CC-82E5-DA8C49F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5D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25D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2018-08-12T19:51:00Z</dcterms:created>
  <dcterms:modified xsi:type="dcterms:W3CDTF">2018-08-12T19:51:00Z</dcterms:modified>
</cp:coreProperties>
</file>