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C5E88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THETCHER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50344D9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Southover</w:t>
      </w:r>
      <w:proofErr w:type="spellEnd"/>
      <w:r>
        <w:rPr>
          <w:rFonts w:ascii="Times New Roman" w:hAnsi="Times New Roman" w:cs="Times New Roman"/>
        </w:rPr>
        <w:t xml:space="preserve">, Sussex. </w:t>
      </w:r>
    </w:p>
    <w:p w14:paraId="09751094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6B09A5C6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6C299CFB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Thomas(q.v.).</w:t>
      </w:r>
    </w:p>
    <w:p w14:paraId="1378335C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055712BD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7876869E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761750CF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Sherman(q.v.), as the executor of John Sherman of Lewes(q.v.),</w:t>
      </w:r>
    </w:p>
    <w:p w14:paraId="77840750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 of debt against them and Andrew Bate of Lydd, </w:t>
      </w:r>
    </w:p>
    <w:p w14:paraId="1F197A7B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Kent(q.v.), as the executors of John Parker of Lewes(q.v.).   (ibid.) </w:t>
      </w:r>
    </w:p>
    <w:p w14:paraId="2F7C823F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569D8241" w14:textId="77777777" w:rsidR="00B41F3E" w:rsidRDefault="00B41F3E" w:rsidP="00B41F3E">
      <w:pPr>
        <w:rPr>
          <w:rFonts w:ascii="Times New Roman" w:hAnsi="Times New Roman" w:cs="Times New Roman"/>
        </w:rPr>
      </w:pPr>
    </w:p>
    <w:p w14:paraId="739AC982" w14:textId="77777777" w:rsidR="00B41F3E" w:rsidRDefault="00B41F3E" w:rsidP="00B41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January 2019</w:t>
      </w:r>
    </w:p>
    <w:p w14:paraId="35ADD110" w14:textId="77777777" w:rsidR="006B2F86" w:rsidRPr="00E71FC3" w:rsidRDefault="00B41F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7A9C4" w14:textId="77777777" w:rsidR="00B41F3E" w:rsidRDefault="00B41F3E" w:rsidP="00E71FC3">
      <w:r>
        <w:separator/>
      </w:r>
    </w:p>
  </w:endnote>
  <w:endnote w:type="continuationSeparator" w:id="0">
    <w:p w14:paraId="6D33E811" w14:textId="77777777" w:rsidR="00B41F3E" w:rsidRDefault="00B41F3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A3B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A1712" w14:textId="77777777" w:rsidR="00B41F3E" w:rsidRDefault="00B41F3E" w:rsidP="00E71FC3">
      <w:r>
        <w:separator/>
      </w:r>
    </w:p>
  </w:footnote>
  <w:footnote w:type="continuationSeparator" w:id="0">
    <w:p w14:paraId="22DAC67C" w14:textId="77777777" w:rsidR="00B41F3E" w:rsidRDefault="00B41F3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3E"/>
    <w:rsid w:val="001A7C09"/>
    <w:rsid w:val="00577BD5"/>
    <w:rsid w:val="00656CBA"/>
    <w:rsid w:val="006A1F77"/>
    <w:rsid w:val="00733BE7"/>
    <w:rsid w:val="00AB52E8"/>
    <w:rsid w:val="00B16D3F"/>
    <w:rsid w:val="00B41F3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0A7AB"/>
  <w15:chartTrackingRefBased/>
  <w15:docId w15:val="{4CCCF8C2-B68E-432C-946D-B86121F0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3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2019-01-06T20:07:00Z</dcterms:created>
  <dcterms:modified xsi:type="dcterms:W3CDTF">2019-01-06T20:08:00Z</dcterms:modified>
</cp:coreProperties>
</file>