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THETAM</w:t>
      </w:r>
      <w:r>
        <w:rPr>
          <w:rFonts w:ascii="Times New Roman" w:hAnsi="Times New Roman" w:cs="Times New Roman"/>
          <w:sz w:val="24"/>
          <w:szCs w:val="24"/>
        </w:rPr>
        <w:t xml:space="preserve">       (fl.1470)</w:t>
      </w: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Subdeacon, of the diocese of Coventry and Lichfield.</w:t>
      </w: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May1470</w:t>
      </w:r>
      <w:r>
        <w:rPr>
          <w:rFonts w:ascii="Times New Roman" w:hAnsi="Times New Roman" w:cs="Times New Roman"/>
          <w:sz w:val="24"/>
          <w:szCs w:val="24"/>
        </w:rPr>
        <w:tab/>
        <w:t>Having guilelessly reads the gospel solemnly during mass, he requested</w:t>
      </w: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absolution from this excess and that he might minister in his orders and be</w:t>
      </w: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promoted to the priesthood or diaconate. Approved.</w:t>
      </w:r>
    </w:p>
    <w:p w:rsidR="00AE4E1C" w:rsidRDefault="00AE4E1C" w:rsidP="00AE4E1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p.38)</w:t>
      </w: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4E1C" w:rsidRDefault="00AE4E1C" w:rsidP="00AE4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E1C" w:rsidRDefault="00AE4E1C" w:rsidP="00564E3C">
      <w:pPr>
        <w:spacing w:after="0" w:line="240" w:lineRule="auto"/>
      </w:pPr>
      <w:r>
        <w:separator/>
      </w:r>
    </w:p>
  </w:endnote>
  <w:endnote w:type="continuationSeparator" w:id="0">
    <w:p w:rsidR="00AE4E1C" w:rsidRDefault="00AE4E1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E4E1C">
      <w:rPr>
        <w:rFonts w:ascii="Times New Roman" w:hAnsi="Times New Roman" w:cs="Times New Roman"/>
        <w:noProof/>
        <w:sz w:val="24"/>
        <w:szCs w:val="24"/>
      </w:rPr>
      <w:t>12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E1C" w:rsidRDefault="00AE4E1C" w:rsidP="00564E3C">
      <w:pPr>
        <w:spacing w:after="0" w:line="240" w:lineRule="auto"/>
      </w:pPr>
      <w:r>
        <w:separator/>
      </w:r>
    </w:p>
  </w:footnote>
  <w:footnote w:type="continuationSeparator" w:id="0">
    <w:p w:rsidR="00AE4E1C" w:rsidRDefault="00AE4E1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E1C"/>
    <w:rsid w:val="00372DC6"/>
    <w:rsid w:val="00564E3C"/>
    <w:rsid w:val="0064591D"/>
    <w:rsid w:val="00AE4E1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1C1C34-BB37-4CEB-942E-D54C957D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2016-02-12T20:13:00Z</dcterms:created>
  <dcterms:modified xsi:type="dcterms:W3CDTF">2016-02-12T20:14:00Z</dcterms:modified>
</cp:coreProperties>
</file>