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8A3D6" w14:textId="1A6B93F3" w:rsidR="00BA00AB" w:rsidRDefault="002228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Christian THERSK</w:t>
      </w:r>
      <w:r>
        <w:rPr>
          <w:rFonts w:cs="Times New Roman"/>
          <w:szCs w:val="24"/>
        </w:rPr>
        <w:t xml:space="preserve">      (d.1434-5)</w:t>
      </w:r>
    </w:p>
    <w:p w14:paraId="2026D0F0" w14:textId="7E925F7B" w:rsidR="0022285E" w:rsidRDefault="002228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08C7960A" w14:textId="77777777" w:rsidR="0022285E" w:rsidRDefault="0022285E" w:rsidP="009139A6">
      <w:pPr>
        <w:pStyle w:val="NoSpacing"/>
        <w:rPr>
          <w:rFonts w:cs="Times New Roman"/>
          <w:szCs w:val="24"/>
        </w:rPr>
      </w:pPr>
    </w:p>
    <w:p w14:paraId="360730C6" w14:textId="77777777" w:rsidR="0022285E" w:rsidRDefault="0022285E" w:rsidP="009139A6">
      <w:pPr>
        <w:pStyle w:val="NoSpacing"/>
        <w:rPr>
          <w:rFonts w:cs="Times New Roman"/>
          <w:szCs w:val="24"/>
        </w:rPr>
      </w:pPr>
    </w:p>
    <w:p w14:paraId="4FB5032C" w14:textId="09B917BF" w:rsidR="0022285E" w:rsidRDefault="002228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John, merchant.   (W.Y.R. p.169)</w:t>
      </w:r>
    </w:p>
    <w:p w14:paraId="72567F46" w14:textId="77777777" w:rsidR="0022285E" w:rsidRDefault="0022285E" w:rsidP="009139A6">
      <w:pPr>
        <w:pStyle w:val="NoSpacing"/>
        <w:rPr>
          <w:rFonts w:cs="Times New Roman"/>
          <w:szCs w:val="24"/>
        </w:rPr>
      </w:pPr>
    </w:p>
    <w:p w14:paraId="5207D740" w14:textId="77777777" w:rsidR="0022285E" w:rsidRDefault="0022285E" w:rsidP="009139A6">
      <w:pPr>
        <w:pStyle w:val="NoSpacing"/>
        <w:rPr>
          <w:rFonts w:cs="Times New Roman"/>
          <w:szCs w:val="24"/>
        </w:rPr>
      </w:pPr>
    </w:p>
    <w:p w14:paraId="62DD14A5" w14:textId="7401EB24" w:rsidR="0022285E" w:rsidRDefault="002228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</w:t>
      </w: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She made her Will.  (ibid.)</w:t>
      </w:r>
    </w:p>
    <w:p w14:paraId="7E77A16A" w14:textId="1AF7ECEB" w:rsidR="0022285E" w:rsidRDefault="002228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</w:t>
      </w:r>
      <w:r>
        <w:rPr>
          <w:rFonts w:cs="Times New Roman"/>
          <w:szCs w:val="24"/>
        </w:rPr>
        <w:tab/>
        <w:t>1435</w:t>
      </w:r>
      <w:r>
        <w:rPr>
          <w:rFonts w:cs="Times New Roman"/>
          <w:szCs w:val="24"/>
        </w:rPr>
        <w:tab/>
        <w:t>Probate of her Will.   (ibid.)</w:t>
      </w:r>
    </w:p>
    <w:p w14:paraId="63DF115D" w14:textId="77777777" w:rsidR="0022285E" w:rsidRDefault="0022285E" w:rsidP="009139A6">
      <w:pPr>
        <w:pStyle w:val="NoSpacing"/>
        <w:rPr>
          <w:rFonts w:cs="Times New Roman"/>
          <w:szCs w:val="24"/>
        </w:rPr>
      </w:pPr>
    </w:p>
    <w:p w14:paraId="36EB63D9" w14:textId="77777777" w:rsidR="0022285E" w:rsidRDefault="0022285E" w:rsidP="009139A6">
      <w:pPr>
        <w:pStyle w:val="NoSpacing"/>
        <w:rPr>
          <w:rFonts w:cs="Times New Roman"/>
          <w:szCs w:val="24"/>
        </w:rPr>
      </w:pPr>
    </w:p>
    <w:p w14:paraId="7AC2760D" w14:textId="20C0E7A8" w:rsidR="0022285E" w:rsidRPr="0022285E" w:rsidRDefault="002228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February 2024</w:t>
      </w:r>
    </w:p>
    <w:sectPr w:rsidR="0022285E" w:rsidRPr="002228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59373" w14:textId="77777777" w:rsidR="0022285E" w:rsidRDefault="0022285E" w:rsidP="009139A6">
      <w:r>
        <w:separator/>
      </w:r>
    </w:p>
  </w:endnote>
  <w:endnote w:type="continuationSeparator" w:id="0">
    <w:p w14:paraId="2223CD66" w14:textId="77777777" w:rsidR="0022285E" w:rsidRDefault="002228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DFA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AB3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34D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7DBB" w14:textId="77777777" w:rsidR="0022285E" w:rsidRDefault="0022285E" w:rsidP="009139A6">
      <w:r>
        <w:separator/>
      </w:r>
    </w:p>
  </w:footnote>
  <w:footnote w:type="continuationSeparator" w:id="0">
    <w:p w14:paraId="23B053C2" w14:textId="77777777" w:rsidR="0022285E" w:rsidRDefault="002228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582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BB5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46B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85E"/>
    <w:rsid w:val="000666E0"/>
    <w:rsid w:val="0022285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CF1DA"/>
  <w15:chartTrackingRefBased/>
  <w15:docId w15:val="{BD2226EE-30F5-4163-B66D-0C422CB1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2024-02-07T16:20:00Z</dcterms:created>
  <dcterms:modified xsi:type="dcterms:W3CDTF">2024-02-07T16:24:00Z</dcterms:modified>
</cp:coreProperties>
</file>