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90" w:rsidRPr="004C6E73" w:rsidRDefault="00AB3D90" w:rsidP="00AB3D90">
      <w:pPr>
        <w:pStyle w:val="NoSpacing"/>
      </w:pPr>
      <w:r>
        <w:rPr>
          <w:u w:val="single"/>
        </w:rPr>
        <w:t>Ralph THERFALL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AB3D90" w:rsidRDefault="00AB3D90" w:rsidP="00AB3D90">
      <w:pPr>
        <w:pStyle w:val="NoSpacing"/>
      </w:pPr>
      <w:r>
        <w:t>Archer.</w:t>
      </w:r>
    </w:p>
    <w:p w:rsidR="00AB3D90" w:rsidRDefault="00AB3D90" w:rsidP="00AB3D90">
      <w:pPr>
        <w:pStyle w:val="NoSpacing"/>
      </w:pPr>
    </w:p>
    <w:p w:rsidR="00AB3D90" w:rsidRDefault="00AB3D90" w:rsidP="00AB3D90">
      <w:pPr>
        <w:pStyle w:val="NoSpacing"/>
      </w:pPr>
    </w:p>
    <w:p w:rsidR="00AB3D90" w:rsidRPr="004C6E73" w:rsidRDefault="00AB3D90" w:rsidP="00AB3D90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B3D90" w:rsidRDefault="00AB3D90" w:rsidP="00AB3D90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B3D90" w:rsidRDefault="00AB3D90" w:rsidP="00AB3D90">
      <w:pPr>
        <w:pStyle w:val="NoSpacing"/>
      </w:pPr>
    </w:p>
    <w:p w:rsidR="00AB3D90" w:rsidRDefault="00AB3D90" w:rsidP="00AB3D90">
      <w:pPr>
        <w:pStyle w:val="NoSpacing"/>
      </w:pPr>
    </w:p>
    <w:p w:rsidR="00AB3D90" w:rsidRDefault="00AB3D90" w:rsidP="00AB3D90">
      <w:pPr>
        <w:pStyle w:val="NoSpacing"/>
      </w:pPr>
      <w:r>
        <w:t>2 July 2016</w:t>
      </w:r>
    </w:p>
    <w:p w:rsidR="006B2F86" w:rsidRPr="00E71FC3" w:rsidRDefault="00AB3D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D90" w:rsidRDefault="00AB3D90" w:rsidP="00E71FC3">
      <w:pPr>
        <w:spacing w:after="0" w:line="240" w:lineRule="auto"/>
      </w:pPr>
      <w:r>
        <w:separator/>
      </w:r>
    </w:p>
  </w:endnote>
  <w:endnote w:type="continuationSeparator" w:id="0">
    <w:p w:rsidR="00AB3D90" w:rsidRDefault="00AB3D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D90" w:rsidRDefault="00AB3D90" w:rsidP="00E71FC3">
      <w:pPr>
        <w:spacing w:after="0" w:line="240" w:lineRule="auto"/>
      </w:pPr>
      <w:r>
        <w:separator/>
      </w:r>
    </w:p>
  </w:footnote>
  <w:footnote w:type="continuationSeparator" w:id="0">
    <w:p w:rsidR="00AB3D90" w:rsidRDefault="00AB3D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90"/>
    <w:rsid w:val="001A7C09"/>
    <w:rsid w:val="00733BE7"/>
    <w:rsid w:val="00AB3D9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9C158D-22DF-439C-8982-11A61D11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B3D9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2016-08-26T20:34:00Z</dcterms:created>
  <dcterms:modified xsi:type="dcterms:W3CDTF">2016-08-26T20:35:00Z</dcterms:modified>
</cp:coreProperties>
</file>