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441F2" w14:textId="6BF66AC7" w:rsidR="00BA00AB" w:rsidRDefault="00460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Marmaduke THENGE</w:t>
      </w:r>
      <w:r>
        <w:rPr>
          <w:rFonts w:cs="Times New Roman"/>
          <w:szCs w:val="24"/>
        </w:rPr>
        <w:t xml:space="preserve">       (d.1509-10)</w:t>
      </w:r>
    </w:p>
    <w:p w14:paraId="591A03AD" w14:textId="661EA00A" w:rsidR="00460298" w:rsidRDefault="00460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Rotesse.</w:t>
      </w:r>
    </w:p>
    <w:p w14:paraId="3CB3B1BD" w14:textId="77777777" w:rsidR="00460298" w:rsidRDefault="00460298" w:rsidP="009139A6">
      <w:pPr>
        <w:pStyle w:val="NoSpacing"/>
        <w:rPr>
          <w:rFonts w:cs="Times New Roman"/>
          <w:szCs w:val="24"/>
        </w:rPr>
      </w:pPr>
    </w:p>
    <w:p w14:paraId="773A96DA" w14:textId="77777777" w:rsidR="00460298" w:rsidRDefault="00460298" w:rsidP="009139A6">
      <w:pPr>
        <w:pStyle w:val="NoSpacing"/>
        <w:rPr>
          <w:rFonts w:cs="Times New Roman"/>
          <w:szCs w:val="24"/>
        </w:rPr>
      </w:pPr>
    </w:p>
    <w:p w14:paraId="06498878" w14:textId="33536197" w:rsidR="00460298" w:rsidRDefault="00460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Dec.1509</w:t>
      </w:r>
      <w:r>
        <w:rPr>
          <w:rFonts w:cs="Times New Roman"/>
          <w:szCs w:val="24"/>
        </w:rPr>
        <w:tab/>
        <w:t>He made his Will.    (W.Y.R. p.166)</w:t>
      </w:r>
    </w:p>
    <w:p w14:paraId="75A274AD" w14:textId="38637C0C" w:rsidR="00460298" w:rsidRDefault="00460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Apr.1510</w:t>
      </w:r>
      <w:r>
        <w:rPr>
          <w:rFonts w:cs="Times New Roman"/>
          <w:szCs w:val="24"/>
        </w:rPr>
        <w:tab/>
        <w:t>Probate of his Will.   (ibid.)</w:t>
      </w:r>
    </w:p>
    <w:p w14:paraId="5623BDAF" w14:textId="77777777" w:rsidR="00460298" w:rsidRDefault="00460298" w:rsidP="009139A6">
      <w:pPr>
        <w:pStyle w:val="NoSpacing"/>
        <w:rPr>
          <w:rFonts w:cs="Times New Roman"/>
          <w:szCs w:val="24"/>
        </w:rPr>
      </w:pPr>
    </w:p>
    <w:p w14:paraId="4F7C205D" w14:textId="77777777" w:rsidR="00460298" w:rsidRDefault="00460298" w:rsidP="009139A6">
      <w:pPr>
        <w:pStyle w:val="NoSpacing"/>
        <w:rPr>
          <w:rFonts w:cs="Times New Roman"/>
          <w:szCs w:val="24"/>
        </w:rPr>
      </w:pPr>
    </w:p>
    <w:p w14:paraId="5D06CB8D" w14:textId="77777777" w:rsidR="00460298" w:rsidRDefault="00460298" w:rsidP="009139A6">
      <w:pPr>
        <w:pStyle w:val="NoSpacing"/>
        <w:rPr>
          <w:rFonts w:cs="Times New Roman"/>
          <w:szCs w:val="24"/>
        </w:rPr>
      </w:pPr>
    </w:p>
    <w:p w14:paraId="05288620" w14:textId="0C37FB05" w:rsidR="00460298" w:rsidRPr="00460298" w:rsidRDefault="004602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2024</w:t>
      </w:r>
    </w:p>
    <w:sectPr w:rsidR="00460298" w:rsidRPr="004602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72AAB" w14:textId="77777777" w:rsidR="00460298" w:rsidRDefault="00460298" w:rsidP="009139A6">
      <w:r>
        <w:separator/>
      </w:r>
    </w:p>
  </w:endnote>
  <w:endnote w:type="continuationSeparator" w:id="0">
    <w:p w14:paraId="1AC9C99C" w14:textId="77777777" w:rsidR="00460298" w:rsidRDefault="004602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3C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A5E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72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FCE2D" w14:textId="77777777" w:rsidR="00460298" w:rsidRDefault="00460298" w:rsidP="009139A6">
      <w:r>
        <w:separator/>
      </w:r>
    </w:p>
  </w:footnote>
  <w:footnote w:type="continuationSeparator" w:id="0">
    <w:p w14:paraId="029709B9" w14:textId="77777777" w:rsidR="00460298" w:rsidRDefault="004602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97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FEA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90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98"/>
    <w:rsid w:val="000666E0"/>
    <w:rsid w:val="002510B7"/>
    <w:rsid w:val="0046029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5507"/>
  <w15:chartTrackingRefBased/>
  <w15:docId w15:val="{57B0614B-93AF-47B2-913E-56C2CEEA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2024-01-01T07:45:00Z</dcterms:created>
  <dcterms:modified xsi:type="dcterms:W3CDTF">2024-01-01T07:49:00Z</dcterms:modified>
</cp:coreProperties>
</file>