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89CDF" w14:textId="77777777" w:rsidR="004F3E28" w:rsidRDefault="004F3E28" w:rsidP="004F3E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THEMYLL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64471A5C" w14:textId="77777777" w:rsidR="004F3E28" w:rsidRDefault="004F3E28" w:rsidP="004F3E28">
      <w:pPr>
        <w:pStyle w:val="NoSpacing"/>
        <w:rPr>
          <w:rFonts w:cs="Times New Roman"/>
          <w:szCs w:val="24"/>
        </w:rPr>
      </w:pPr>
    </w:p>
    <w:p w14:paraId="16CB254C" w14:textId="77777777" w:rsidR="004F3E28" w:rsidRDefault="004F3E28" w:rsidP="004F3E28">
      <w:pPr>
        <w:pStyle w:val="NoSpacing"/>
        <w:rPr>
          <w:rFonts w:cs="Times New Roman"/>
          <w:szCs w:val="24"/>
        </w:rPr>
      </w:pPr>
    </w:p>
    <w:p w14:paraId="0A62A157" w14:textId="77777777" w:rsidR="004F3E28" w:rsidRDefault="004F3E28" w:rsidP="004F3E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East </w:t>
      </w:r>
      <w:proofErr w:type="spellStart"/>
      <w:r>
        <w:rPr>
          <w:rFonts w:cs="Times New Roman"/>
          <w:szCs w:val="24"/>
        </w:rPr>
        <w:t>Rudham</w:t>
      </w:r>
      <w:proofErr w:type="spellEnd"/>
      <w:r>
        <w:rPr>
          <w:rFonts w:cs="Times New Roman"/>
          <w:szCs w:val="24"/>
        </w:rPr>
        <w:t>,</w:t>
      </w:r>
    </w:p>
    <w:p w14:paraId="04D43A16" w14:textId="77777777" w:rsidR="004F3E28" w:rsidRDefault="004F3E28" w:rsidP="004F3E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Norfolk,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John Howard(q.v.).</w:t>
      </w:r>
    </w:p>
    <w:p w14:paraId="5CC5094D" w14:textId="77777777" w:rsidR="004F3E28" w:rsidRDefault="004F3E28" w:rsidP="004F3E28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</w:t>
      </w:r>
      <w:hyperlink r:id="rId6" w:history="1">
        <w:r w:rsidRPr="005352DA">
          <w:rPr>
            <w:rStyle w:val="Hyperlink"/>
            <w:rFonts w:eastAsia="Times New Roman" w:cs="Times New Roman"/>
            <w:szCs w:val="24"/>
          </w:rPr>
          <w:t>www.inquisitionspostmortem.ac.uk</w:t>
        </w:r>
      </w:hyperlink>
      <w:r>
        <w:rPr>
          <w:rFonts w:eastAsia="Times New Roman" w:cs="Times New Roman"/>
          <w:szCs w:val="24"/>
        </w:rPr>
        <w:t xml:space="preserve">  ref. 25-106)</w:t>
      </w:r>
    </w:p>
    <w:p w14:paraId="0E02A85E" w14:textId="77777777" w:rsidR="004F3E28" w:rsidRDefault="004F3E28" w:rsidP="004F3E28">
      <w:pPr>
        <w:pStyle w:val="NoSpacing"/>
        <w:rPr>
          <w:rFonts w:eastAsia="Times New Roman" w:cs="Times New Roman"/>
          <w:szCs w:val="24"/>
        </w:rPr>
      </w:pPr>
    </w:p>
    <w:p w14:paraId="1701C603" w14:textId="77777777" w:rsidR="004F3E28" w:rsidRDefault="004F3E28" w:rsidP="004F3E28">
      <w:pPr>
        <w:pStyle w:val="NoSpacing"/>
        <w:rPr>
          <w:rFonts w:eastAsia="Times New Roman" w:cs="Times New Roman"/>
          <w:szCs w:val="24"/>
        </w:rPr>
      </w:pPr>
    </w:p>
    <w:p w14:paraId="3A162CD8" w14:textId="77777777" w:rsidR="004F3E28" w:rsidRDefault="004F3E28" w:rsidP="004F3E2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November 2023</w:t>
      </w:r>
    </w:p>
    <w:p w14:paraId="2EAA8F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4E759" w14:textId="77777777" w:rsidR="004F3E28" w:rsidRDefault="004F3E28" w:rsidP="009139A6">
      <w:r>
        <w:separator/>
      </w:r>
    </w:p>
  </w:endnote>
  <w:endnote w:type="continuationSeparator" w:id="0">
    <w:p w14:paraId="63977F3C" w14:textId="77777777" w:rsidR="004F3E28" w:rsidRDefault="004F3E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74F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5339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FE1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94DB3" w14:textId="77777777" w:rsidR="004F3E28" w:rsidRDefault="004F3E28" w:rsidP="009139A6">
      <w:r>
        <w:separator/>
      </w:r>
    </w:p>
  </w:footnote>
  <w:footnote w:type="continuationSeparator" w:id="0">
    <w:p w14:paraId="083533ED" w14:textId="77777777" w:rsidR="004F3E28" w:rsidRDefault="004F3E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33D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977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10D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E28"/>
    <w:rsid w:val="000666E0"/>
    <w:rsid w:val="002510B7"/>
    <w:rsid w:val="004F3E2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41786"/>
  <w15:chartTrackingRefBased/>
  <w15:docId w15:val="{A92CF433-1C6A-47B3-9F1C-F81127675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3E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2023-11-15T19:53:00Z</dcterms:created>
  <dcterms:modified xsi:type="dcterms:W3CDTF">2023-11-15T19:56:00Z</dcterms:modified>
</cp:coreProperties>
</file>